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5C6D" w:rsidRDefault="008E3109" w:rsidP="001764D7">
      <w:pPr>
        <w:spacing w:line="276" w:lineRule="auto"/>
      </w:pPr>
      <w:r>
        <w:rPr>
          <w:b/>
          <w:noProof/>
          <w:sz w:val="72"/>
          <w:szCs w:val="72"/>
          <w:lang w:eastAsia="da-DK"/>
        </w:rPr>
        <w:drawing>
          <wp:inline distT="0" distB="0" distL="0" distR="0" wp14:anchorId="148A624A" wp14:editId="1BE97E36">
            <wp:extent cx="5666971" cy="3781425"/>
            <wp:effectExtent l="133350" t="114300" r="124460" b="142875"/>
            <wp:docPr id="3" name="Billede 3"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si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305" cy="3782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F7DA3">
        <w:rPr>
          <w:noProof/>
          <w:lang w:eastAsia="da-DK"/>
        </w:rPr>
        <mc:AlternateContent>
          <mc:Choice Requires="wps">
            <w:drawing>
              <wp:anchor distT="0" distB="0" distL="114300" distR="114300" simplePos="0" relativeHeight="251659264" behindDoc="0" locked="1" layoutInCell="1" allowOverlap="1" wp14:anchorId="61B5E19A" wp14:editId="4E425302">
                <wp:simplePos x="0" y="0"/>
                <wp:positionH relativeFrom="margin">
                  <wp:align>left</wp:align>
                </wp:positionH>
                <wp:positionV relativeFrom="page">
                  <wp:posOffset>5762625</wp:posOffset>
                </wp:positionV>
                <wp:extent cx="5962650" cy="2951480"/>
                <wp:effectExtent l="0" t="0" r="0" b="1270"/>
                <wp:wrapNone/>
                <wp:docPr id="8" name="Tekstfelt 8" descr="Overskrift"/>
                <wp:cNvGraphicFramePr/>
                <a:graphic xmlns:a="http://schemas.openxmlformats.org/drawingml/2006/main">
                  <a:graphicData uri="http://schemas.microsoft.com/office/word/2010/wordprocessingShape">
                    <wps:wsp>
                      <wps:cNvSpPr txBox="1"/>
                      <wps:spPr>
                        <a:xfrm>
                          <a:off x="0" y="0"/>
                          <a:ext cx="5962650" cy="2951480"/>
                        </a:xfrm>
                        <a:prstGeom prst="rect">
                          <a:avLst/>
                        </a:prstGeom>
                        <a:noFill/>
                        <a:ln w="6350">
                          <a:noFill/>
                        </a:ln>
                      </wps:spPr>
                      <wps:txbx>
                        <w:txbxContent>
                          <w:sdt>
                            <w:sdtPr>
                              <w:rPr>
                                <w:sz w:val="96"/>
                              </w:rPr>
                              <w:alias w:val="Titel"/>
                              <w:tag w:val="Titel"/>
                              <w:id w:val="-139812870"/>
                              <w15:color w:val="000000"/>
                            </w:sdtPr>
                            <w:sdtEndPr/>
                            <w:sdtContent>
                              <w:p w:rsidR="006F7DA3" w:rsidRPr="008E3109" w:rsidRDefault="008E3109" w:rsidP="009F5D31">
                                <w:pPr>
                                  <w:pStyle w:val="Titel"/>
                                  <w:rPr>
                                    <w:sz w:val="96"/>
                                  </w:rPr>
                                </w:pPr>
                                <w:r w:rsidRPr="008E3109">
                                  <w:rPr>
                                    <w:sz w:val="96"/>
                                  </w:rPr>
                                  <w:t xml:space="preserve">Velkommen til Demenscenter Kristiansminde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5E19A" id="_x0000_t202" coordsize="21600,21600" o:spt="202" path="m,l,21600r21600,l21600,xe">
                <v:stroke joinstyle="miter"/>
                <v:path gradientshapeok="t" o:connecttype="rect"/>
              </v:shapetype>
              <v:shape id="Tekstfelt 8" o:spid="_x0000_s1026" type="#_x0000_t202" alt="Overskrift" style="position:absolute;margin-left:0;margin-top:453.75pt;width:469.5pt;height:23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" filled="f" stroked="f" strokeweight=".5pt">
                <v:textbox inset="0,0,0,0">
                  <w:txbxContent>
                    <w:sdt>
                      <w:sdtPr>
                        <w:rPr>
                          <w:sz w:val="96"/>
                        </w:rPr>
                        <w:alias w:val="Titel"/>
                        <w:tag w:val="Titel"/>
                        <w:id w:val="-139812870"/>
                        <w15:color w:val="000000"/>
                      </w:sdtPr>
                      <w:sdtEndPr/>
                      <w:sdtContent>
                        <w:p w:rsidR="006F7DA3" w:rsidRPr="008E3109" w:rsidRDefault="008E3109" w:rsidP="009F5D31">
                          <w:pPr>
                            <w:pStyle w:val="Titel"/>
                            <w:rPr>
                              <w:sz w:val="96"/>
                            </w:rPr>
                          </w:pPr>
                          <w:r w:rsidRPr="008E3109">
                            <w:rPr>
                              <w:sz w:val="96"/>
                            </w:rPr>
                            <w:t xml:space="preserve">Velkommen til Demenscenter Kristiansminde </w:t>
                          </w:r>
                        </w:p>
                      </w:sdtContent>
                    </w:sdt>
                  </w:txbxContent>
                </v:textbox>
                <w10:wrap anchorx="margin" anchory="page"/>
                <w10:anchorlock/>
              </v:shape>
            </w:pict>
          </mc:Fallback>
        </mc:AlternateContent>
      </w:r>
    </w:p>
    <w:p w:rsidR="006F7DA3" w:rsidRDefault="006F7DA3" w:rsidP="001764D7">
      <w:pPr>
        <w:spacing w:line="276" w:lineRule="auto"/>
      </w:pPr>
    </w:p>
    <w:p w:rsidR="006F7DA3" w:rsidRDefault="006F7DA3" w:rsidP="001764D7">
      <w:pPr>
        <w:spacing w:line="276" w:lineRule="auto"/>
        <w:sectPr w:rsidR="006F7DA3" w:rsidSect="00B85469">
          <w:headerReference w:type="default" r:id="rId9"/>
          <w:headerReference w:type="first" r:id="rId10"/>
          <w:footerReference w:type="first" r:id="rId11"/>
          <w:pgSz w:w="11906" w:h="16838"/>
          <w:pgMar w:top="2381" w:right="1588" w:bottom="1588" w:left="1588" w:header="709" w:footer="709" w:gutter="0"/>
          <w:cols w:space="708"/>
          <w:docGrid w:linePitch="360"/>
        </w:sectPr>
      </w:pPr>
    </w:p>
    <w:sdt>
      <w:sdtPr>
        <w:rPr>
          <w:rFonts w:asciiTheme="minorHAnsi" w:eastAsiaTheme="minorHAnsi" w:hAnsiTheme="minorHAnsi" w:cstheme="minorBidi"/>
          <w:color w:val="auto"/>
          <w:sz w:val="22"/>
          <w:szCs w:val="22"/>
          <w:lang w:eastAsia="en-US"/>
        </w:rPr>
        <w:id w:val="1127434594"/>
        <w:docPartObj>
          <w:docPartGallery w:val="Table of Contents"/>
          <w:docPartUnique/>
        </w:docPartObj>
      </w:sdtPr>
      <w:sdtEndPr>
        <w:rPr>
          <w:b/>
          <w:bCs/>
        </w:rPr>
      </w:sdtEndPr>
      <w:sdtContent>
        <w:p w:rsidR="003727D4" w:rsidRPr="003727D4" w:rsidRDefault="003727D4" w:rsidP="003727D4">
          <w:pPr>
            <w:pStyle w:val="Overskrift"/>
            <w:rPr>
              <w:sz w:val="48"/>
              <w:szCs w:val="48"/>
            </w:rPr>
          </w:pPr>
          <w:r w:rsidRPr="003727D4">
            <w:rPr>
              <w:color w:val="auto"/>
            </w:rPr>
            <w:t>Indhold</w:t>
          </w:r>
        </w:p>
        <w:p w:rsidR="006D54E0" w:rsidRDefault="003727D4">
          <w:pPr>
            <w:pStyle w:val="Indholdsfortegnelse1"/>
            <w:tabs>
              <w:tab w:val="right" w:leader="dot" w:pos="8720"/>
            </w:tabs>
            <w:rPr>
              <w:rFonts w:eastAsiaTheme="minorEastAsia"/>
              <w:noProof/>
              <w:lang w:eastAsia="da-DK"/>
            </w:rPr>
          </w:pPr>
          <w:r>
            <w:fldChar w:fldCharType="begin"/>
          </w:r>
          <w:r>
            <w:instrText xml:space="preserve"> TOC \o "1-3" \h \z \u </w:instrText>
          </w:r>
          <w:r>
            <w:fldChar w:fldCharType="separate"/>
          </w:r>
          <w:hyperlink w:anchor="_Toc68856781" w:history="1">
            <w:r w:rsidR="006D54E0" w:rsidRPr="00E767B7">
              <w:rPr>
                <w:rStyle w:val="Hyperlink"/>
                <w:noProof/>
              </w:rPr>
              <w:t>Velkommen til Kristiansminde</w:t>
            </w:r>
            <w:r w:rsidR="006D54E0">
              <w:rPr>
                <w:noProof/>
                <w:webHidden/>
              </w:rPr>
              <w:tab/>
            </w:r>
            <w:r w:rsidR="006D54E0">
              <w:rPr>
                <w:noProof/>
                <w:webHidden/>
              </w:rPr>
              <w:fldChar w:fldCharType="begin"/>
            </w:r>
            <w:r w:rsidR="006D54E0">
              <w:rPr>
                <w:noProof/>
                <w:webHidden/>
              </w:rPr>
              <w:instrText xml:space="preserve"> PAGEREF _Toc68856781 \h </w:instrText>
            </w:r>
            <w:r w:rsidR="006D54E0">
              <w:rPr>
                <w:noProof/>
                <w:webHidden/>
              </w:rPr>
            </w:r>
            <w:r w:rsidR="006D54E0">
              <w:rPr>
                <w:noProof/>
                <w:webHidden/>
              </w:rPr>
              <w:fldChar w:fldCharType="separate"/>
            </w:r>
            <w:r w:rsidR="00BE11F3">
              <w:rPr>
                <w:noProof/>
                <w:webHidden/>
              </w:rPr>
              <w:t>3</w:t>
            </w:r>
            <w:r w:rsidR="006D54E0">
              <w:rPr>
                <w:noProof/>
                <w:webHidden/>
              </w:rPr>
              <w:fldChar w:fldCharType="end"/>
            </w:r>
          </w:hyperlink>
        </w:p>
        <w:p w:rsidR="006D54E0" w:rsidRDefault="00662514">
          <w:pPr>
            <w:pStyle w:val="Indholdsfortegnelse1"/>
            <w:tabs>
              <w:tab w:val="right" w:leader="dot" w:pos="8720"/>
            </w:tabs>
            <w:rPr>
              <w:rFonts w:eastAsiaTheme="minorEastAsia"/>
              <w:noProof/>
              <w:lang w:eastAsia="da-DK"/>
            </w:rPr>
          </w:pPr>
          <w:hyperlink w:anchor="_Toc68856782" w:history="1">
            <w:r w:rsidR="006D54E0" w:rsidRPr="00E767B7">
              <w:rPr>
                <w:rStyle w:val="Hyperlink"/>
                <w:noProof/>
              </w:rPr>
              <w:t>Om Demenscenter Kristiansminde</w:t>
            </w:r>
            <w:r w:rsidR="006D54E0">
              <w:rPr>
                <w:noProof/>
                <w:webHidden/>
              </w:rPr>
              <w:tab/>
            </w:r>
            <w:r w:rsidR="006D54E0">
              <w:rPr>
                <w:noProof/>
                <w:webHidden/>
              </w:rPr>
              <w:fldChar w:fldCharType="begin"/>
            </w:r>
            <w:r w:rsidR="006D54E0">
              <w:rPr>
                <w:noProof/>
                <w:webHidden/>
              </w:rPr>
              <w:instrText xml:space="preserve"> PAGEREF _Toc68856782 \h </w:instrText>
            </w:r>
            <w:r w:rsidR="006D54E0">
              <w:rPr>
                <w:noProof/>
                <w:webHidden/>
              </w:rPr>
            </w:r>
            <w:r w:rsidR="006D54E0">
              <w:rPr>
                <w:noProof/>
                <w:webHidden/>
              </w:rPr>
              <w:fldChar w:fldCharType="separate"/>
            </w:r>
            <w:r w:rsidR="00BE11F3">
              <w:rPr>
                <w:noProof/>
                <w:webHidden/>
              </w:rPr>
              <w:t>4</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3" w:history="1">
            <w:r w:rsidR="006D54E0" w:rsidRPr="00E767B7">
              <w:rPr>
                <w:rStyle w:val="Hyperlink"/>
                <w:noProof/>
              </w:rPr>
              <w:t>Historie</w:t>
            </w:r>
            <w:r w:rsidR="006D54E0">
              <w:rPr>
                <w:noProof/>
                <w:webHidden/>
              </w:rPr>
              <w:tab/>
            </w:r>
            <w:r w:rsidR="006D54E0">
              <w:rPr>
                <w:noProof/>
                <w:webHidden/>
              </w:rPr>
              <w:fldChar w:fldCharType="begin"/>
            </w:r>
            <w:r w:rsidR="006D54E0">
              <w:rPr>
                <w:noProof/>
                <w:webHidden/>
              </w:rPr>
              <w:instrText xml:space="preserve"> PAGEREF _Toc68856783 \h </w:instrText>
            </w:r>
            <w:r w:rsidR="006D54E0">
              <w:rPr>
                <w:noProof/>
                <w:webHidden/>
              </w:rPr>
            </w:r>
            <w:r w:rsidR="006D54E0">
              <w:rPr>
                <w:noProof/>
                <w:webHidden/>
              </w:rPr>
              <w:fldChar w:fldCharType="separate"/>
            </w:r>
            <w:r w:rsidR="00BE11F3">
              <w:rPr>
                <w:noProof/>
                <w:webHidden/>
              </w:rPr>
              <w:t>4</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4" w:history="1">
            <w:r w:rsidR="006D54E0" w:rsidRPr="00E767B7">
              <w:rPr>
                <w:rStyle w:val="Hyperlink"/>
                <w:noProof/>
              </w:rPr>
              <w:t>Boligerne</w:t>
            </w:r>
            <w:r w:rsidR="006D54E0">
              <w:rPr>
                <w:noProof/>
                <w:webHidden/>
              </w:rPr>
              <w:tab/>
            </w:r>
            <w:r w:rsidR="006D54E0">
              <w:rPr>
                <w:noProof/>
                <w:webHidden/>
              </w:rPr>
              <w:fldChar w:fldCharType="begin"/>
            </w:r>
            <w:r w:rsidR="006D54E0">
              <w:rPr>
                <w:noProof/>
                <w:webHidden/>
              </w:rPr>
              <w:instrText xml:space="preserve"> PAGEREF _Toc68856784 \h </w:instrText>
            </w:r>
            <w:r w:rsidR="006D54E0">
              <w:rPr>
                <w:noProof/>
                <w:webHidden/>
              </w:rPr>
            </w:r>
            <w:r w:rsidR="006D54E0">
              <w:rPr>
                <w:noProof/>
                <w:webHidden/>
              </w:rPr>
              <w:fldChar w:fldCharType="separate"/>
            </w:r>
            <w:r w:rsidR="00BE11F3">
              <w:rPr>
                <w:noProof/>
                <w:webHidden/>
              </w:rPr>
              <w:t>4</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5" w:history="1">
            <w:r w:rsidR="006D54E0" w:rsidRPr="00E767B7">
              <w:rPr>
                <w:rStyle w:val="Hyperlink"/>
                <w:noProof/>
              </w:rPr>
              <w:t>Indflytning på Demenscenter Kristiansminde</w:t>
            </w:r>
            <w:r w:rsidR="006D54E0">
              <w:rPr>
                <w:noProof/>
                <w:webHidden/>
              </w:rPr>
              <w:tab/>
            </w:r>
            <w:r w:rsidR="006D54E0">
              <w:rPr>
                <w:noProof/>
                <w:webHidden/>
              </w:rPr>
              <w:fldChar w:fldCharType="begin"/>
            </w:r>
            <w:r w:rsidR="006D54E0">
              <w:rPr>
                <w:noProof/>
                <w:webHidden/>
              </w:rPr>
              <w:instrText xml:space="preserve"> PAGEREF _Toc68856785 \h </w:instrText>
            </w:r>
            <w:r w:rsidR="006D54E0">
              <w:rPr>
                <w:noProof/>
                <w:webHidden/>
              </w:rPr>
            </w:r>
            <w:r w:rsidR="006D54E0">
              <w:rPr>
                <w:noProof/>
                <w:webHidden/>
              </w:rPr>
              <w:fldChar w:fldCharType="separate"/>
            </w:r>
            <w:r w:rsidR="00BE11F3">
              <w:rPr>
                <w:noProof/>
                <w:webHidden/>
              </w:rPr>
              <w:t>4</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6" w:history="1">
            <w:r w:rsidR="006D54E0" w:rsidRPr="00E767B7">
              <w:rPr>
                <w:rStyle w:val="Hyperlink"/>
                <w:noProof/>
              </w:rPr>
              <w:t>Personale og ledelse</w:t>
            </w:r>
            <w:r w:rsidR="006D54E0">
              <w:rPr>
                <w:noProof/>
                <w:webHidden/>
              </w:rPr>
              <w:tab/>
            </w:r>
            <w:r w:rsidR="006D54E0">
              <w:rPr>
                <w:noProof/>
                <w:webHidden/>
              </w:rPr>
              <w:fldChar w:fldCharType="begin"/>
            </w:r>
            <w:r w:rsidR="006D54E0">
              <w:rPr>
                <w:noProof/>
                <w:webHidden/>
              </w:rPr>
              <w:instrText xml:space="preserve"> PAGEREF _Toc68856786 \h </w:instrText>
            </w:r>
            <w:r w:rsidR="006D54E0">
              <w:rPr>
                <w:noProof/>
                <w:webHidden/>
              </w:rPr>
            </w:r>
            <w:r w:rsidR="006D54E0">
              <w:rPr>
                <w:noProof/>
                <w:webHidden/>
              </w:rPr>
              <w:fldChar w:fldCharType="separate"/>
            </w:r>
            <w:r w:rsidR="00BE11F3">
              <w:rPr>
                <w:noProof/>
                <w:webHidden/>
              </w:rPr>
              <w:t>5</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7" w:history="1">
            <w:r w:rsidR="006D54E0" w:rsidRPr="00E767B7">
              <w:rPr>
                <w:rStyle w:val="Hyperlink"/>
                <w:noProof/>
              </w:rPr>
              <w:t>Marte Meo</w:t>
            </w:r>
            <w:r w:rsidR="006D54E0">
              <w:rPr>
                <w:noProof/>
                <w:webHidden/>
              </w:rPr>
              <w:tab/>
            </w:r>
            <w:r w:rsidR="006D54E0">
              <w:rPr>
                <w:noProof/>
                <w:webHidden/>
              </w:rPr>
              <w:fldChar w:fldCharType="begin"/>
            </w:r>
            <w:r w:rsidR="006D54E0">
              <w:rPr>
                <w:noProof/>
                <w:webHidden/>
              </w:rPr>
              <w:instrText xml:space="preserve"> PAGEREF _Toc68856787 \h </w:instrText>
            </w:r>
            <w:r w:rsidR="006D54E0">
              <w:rPr>
                <w:noProof/>
                <w:webHidden/>
              </w:rPr>
            </w:r>
            <w:r w:rsidR="006D54E0">
              <w:rPr>
                <w:noProof/>
                <w:webHidden/>
              </w:rPr>
              <w:fldChar w:fldCharType="separate"/>
            </w:r>
            <w:r w:rsidR="00BE11F3">
              <w:rPr>
                <w:noProof/>
                <w:webHidden/>
              </w:rPr>
              <w:t>5</w:t>
            </w:r>
            <w:r w:rsidR="006D54E0">
              <w:rPr>
                <w:noProof/>
                <w:webHidden/>
              </w:rPr>
              <w:fldChar w:fldCharType="end"/>
            </w:r>
          </w:hyperlink>
        </w:p>
        <w:p w:rsidR="006D54E0" w:rsidRDefault="00662514">
          <w:pPr>
            <w:pStyle w:val="Indholdsfortegnelse1"/>
            <w:tabs>
              <w:tab w:val="right" w:leader="dot" w:pos="8720"/>
            </w:tabs>
            <w:rPr>
              <w:rFonts w:eastAsiaTheme="minorEastAsia"/>
              <w:noProof/>
              <w:lang w:eastAsia="da-DK"/>
            </w:rPr>
          </w:pPr>
          <w:hyperlink w:anchor="_Toc68856788" w:history="1">
            <w:r w:rsidR="006D54E0" w:rsidRPr="00E767B7">
              <w:rPr>
                <w:rStyle w:val="Hyperlink"/>
                <w:noProof/>
              </w:rPr>
              <w:t>Servicepakkens ydelser og betaling</w:t>
            </w:r>
            <w:r w:rsidR="006D54E0">
              <w:rPr>
                <w:noProof/>
                <w:webHidden/>
              </w:rPr>
              <w:tab/>
            </w:r>
            <w:r w:rsidR="006D54E0">
              <w:rPr>
                <w:noProof/>
                <w:webHidden/>
              </w:rPr>
              <w:fldChar w:fldCharType="begin"/>
            </w:r>
            <w:r w:rsidR="006D54E0">
              <w:rPr>
                <w:noProof/>
                <w:webHidden/>
              </w:rPr>
              <w:instrText xml:space="preserve"> PAGEREF _Toc68856788 \h </w:instrText>
            </w:r>
            <w:r w:rsidR="006D54E0">
              <w:rPr>
                <w:noProof/>
                <w:webHidden/>
              </w:rPr>
            </w:r>
            <w:r w:rsidR="006D54E0">
              <w:rPr>
                <w:noProof/>
                <w:webHidden/>
              </w:rPr>
              <w:fldChar w:fldCharType="separate"/>
            </w:r>
            <w:r w:rsidR="00BE11F3">
              <w:rPr>
                <w:noProof/>
                <w:webHidden/>
              </w:rPr>
              <w:t>6</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89" w:history="1">
            <w:r w:rsidR="006D54E0" w:rsidRPr="00E767B7">
              <w:rPr>
                <w:rStyle w:val="Hyperlink"/>
                <w:noProof/>
              </w:rPr>
              <w:t>Servicepakkens ydelser</w:t>
            </w:r>
            <w:r w:rsidR="006D54E0">
              <w:rPr>
                <w:noProof/>
                <w:webHidden/>
              </w:rPr>
              <w:tab/>
            </w:r>
            <w:r w:rsidR="006D54E0">
              <w:rPr>
                <w:noProof/>
                <w:webHidden/>
              </w:rPr>
              <w:fldChar w:fldCharType="begin"/>
            </w:r>
            <w:r w:rsidR="006D54E0">
              <w:rPr>
                <w:noProof/>
                <w:webHidden/>
              </w:rPr>
              <w:instrText xml:space="preserve"> PAGEREF _Toc68856789 \h </w:instrText>
            </w:r>
            <w:r w:rsidR="006D54E0">
              <w:rPr>
                <w:noProof/>
                <w:webHidden/>
              </w:rPr>
            </w:r>
            <w:r w:rsidR="006D54E0">
              <w:rPr>
                <w:noProof/>
                <w:webHidden/>
              </w:rPr>
              <w:fldChar w:fldCharType="separate"/>
            </w:r>
            <w:r w:rsidR="00BE11F3">
              <w:rPr>
                <w:noProof/>
                <w:webHidden/>
              </w:rPr>
              <w:t>6</w:t>
            </w:r>
            <w:r w:rsidR="006D54E0">
              <w:rPr>
                <w:noProof/>
                <w:webHidden/>
              </w:rPr>
              <w:fldChar w:fldCharType="end"/>
            </w:r>
          </w:hyperlink>
        </w:p>
        <w:p w:rsidR="006D54E0" w:rsidRDefault="00662514">
          <w:pPr>
            <w:pStyle w:val="Indholdsfortegnelse2"/>
            <w:tabs>
              <w:tab w:val="right" w:leader="dot" w:pos="8720"/>
            </w:tabs>
            <w:rPr>
              <w:rFonts w:eastAsiaTheme="minorEastAsia"/>
              <w:noProof/>
              <w:lang w:eastAsia="da-DK"/>
            </w:rPr>
          </w:pPr>
          <w:hyperlink w:anchor="_Toc68856790" w:history="1">
            <w:r w:rsidR="006D54E0" w:rsidRPr="00E767B7">
              <w:rPr>
                <w:rStyle w:val="Hyperlink"/>
                <w:noProof/>
              </w:rPr>
              <w:t>Betaling:</w:t>
            </w:r>
            <w:r w:rsidR="006D54E0">
              <w:rPr>
                <w:noProof/>
                <w:webHidden/>
              </w:rPr>
              <w:tab/>
            </w:r>
            <w:r w:rsidR="006D54E0">
              <w:rPr>
                <w:noProof/>
                <w:webHidden/>
              </w:rPr>
              <w:fldChar w:fldCharType="begin"/>
            </w:r>
            <w:r w:rsidR="006D54E0">
              <w:rPr>
                <w:noProof/>
                <w:webHidden/>
              </w:rPr>
              <w:instrText xml:space="preserve"> PAGEREF _Toc68856790 \h </w:instrText>
            </w:r>
            <w:r w:rsidR="006D54E0">
              <w:rPr>
                <w:noProof/>
                <w:webHidden/>
              </w:rPr>
            </w:r>
            <w:r w:rsidR="006D54E0">
              <w:rPr>
                <w:noProof/>
                <w:webHidden/>
              </w:rPr>
              <w:fldChar w:fldCharType="separate"/>
            </w:r>
            <w:r w:rsidR="00BE11F3">
              <w:rPr>
                <w:noProof/>
                <w:webHidden/>
              </w:rPr>
              <w:t>6</w:t>
            </w:r>
            <w:r w:rsidR="006D54E0">
              <w:rPr>
                <w:noProof/>
                <w:webHidden/>
              </w:rPr>
              <w:fldChar w:fldCharType="end"/>
            </w:r>
          </w:hyperlink>
        </w:p>
        <w:p w:rsidR="006D54E0" w:rsidRDefault="00662514">
          <w:pPr>
            <w:pStyle w:val="Indholdsfortegnelse1"/>
            <w:tabs>
              <w:tab w:val="right" w:leader="dot" w:pos="8720"/>
            </w:tabs>
            <w:rPr>
              <w:rFonts w:eastAsiaTheme="minorEastAsia"/>
              <w:noProof/>
              <w:lang w:eastAsia="da-DK"/>
            </w:rPr>
          </w:pPr>
          <w:hyperlink w:anchor="_Toc68856791" w:history="1">
            <w:r w:rsidR="006D54E0" w:rsidRPr="00E767B7">
              <w:rPr>
                <w:rStyle w:val="Hyperlink"/>
                <w:noProof/>
              </w:rPr>
              <w:t>Praktiske informationer</w:t>
            </w:r>
            <w:r w:rsidR="006D54E0">
              <w:rPr>
                <w:noProof/>
                <w:webHidden/>
              </w:rPr>
              <w:tab/>
            </w:r>
            <w:r w:rsidR="006D54E0">
              <w:rPr>
                <w:noProof/>
                <w:webHidden/>
              </w:rPr>
              <w:fldChar w:fldCharType="begin"/>
            </w:r>
            <w:r w:rsidR="006D54E0">
              <w:rPr>
                <w:noProof/>
                <w:webHidden/>
              </w:rPr>
              <w:instrText xml:space="preserve"> PAGEREF _Toc68856791 \h </w:instrText>
            </w:r>
            <w:r w:rsidR="006D54E0">
              <w:rPr>
                <w:noProof/>
                <w:webHidden/>
              </w:rPr>
            </w:r>
            <w:r w:rsidR="006D54E0">
              <w:rPr>
                <w:noProof/>
                <w:webHidden/>
              </w:rPr>
              <w:fldChar w:fldCharType="separate"/>
            </w:r>
            <w:r w:rsidR="00BE11F3">
              <w:rPr>
                <w:noProof/>
                <w:webHidden/>
              </w:rPr>
              <w:t>7</w:t>
            </w:r>
            <w:r w:rsidR="006D54E0">
              <w:rPr>
                <w:noProof/>
                <w:webHidden/>
              </w:rPr>
              <w:fldChar w:fldCharType="end"/>
            </w:r>
          </w:hyperlink>
        </w:p>
        <w:p w:rsidR="006D54E0" w:rsidRDefault="00662514">
          <w:pPr>
            <w:pStyle w:val="Indholdsfortegnelse1"/>
            <w:tabs>
              <w:tab w:val="right" w:leader="dot" w:pos="8720"/>
            </w:tabs>
            <w:rPr>
              <w:rFonts w:eastAsiaTheme="minorEastAsia"/>
              <w:noProof/>
              <w:lang w:eastAsia="da-DK"/>
            </w:rPr>
          </w:pPr>
          <w:hyperlink w:anchor="_Toc68856792" w:history="1">
            <w:r w:rsidR="006D54E0" w:rsidRPr="00E767B7">
              <w:rPr>
                <w:rStyle w:val="Hyperlink"/>
                <w:noProof/>
              </w:rPr>
              <w:t>Telefonliste</w:t>
            </w:r>
            <w:r w:rsidR="006D54E0">
              <w:rPr>
                <w:noProof/>
                <w:webHidden/>
              </w:rPr>
              <w:tab/>
            </w:r>
            <w:r w:rsidR="006D54E0">
              <w:rPr>
                <w:noProof/>
                <w:webHidden/>
              </w:rPr>
              <w:fldChar w:fldCharType="begin"/>
            </w:r>
            <w:r w:rsidR="006D54E0">
              <w:rPr>
                <w:noProof/>
                <w:webHidden/>
              </w:rPr>
              <w:instrText xml:space="preserve"> PAGEREF _Toc68856792 \h </w:instrText>
            </w:r>
            <w:r w:rsidR="006D54E0">
              <w:rPr>
                <w:noProof/>
                <w:webHidden/>
              </w:rPr>
            </w:r>
            <w:r w:rsidR="006D54E0">
              <w:rPr>
                <w:noProof/>
                <w:webHidden/>
              </w:rPr>
              <w:fldChar w:fldCharType="separate"/>
            </w:r>
            <w:r w:rsidR="00BE11F3">
              <w:rPr>
                <w:noProof/>
                <w:webHidden/>
              </w:rPr>
              <w:t>9</w:t>
            </w:r>
            <w:r w:rsidR="006D54E0">
              <w:rPr>
                <w:noProof/>
                <w:webHidden/>
              </w:rPr>
              <w:fldChar w:fldCharType="end"/>
            </w:r>
          </w:hyperlink>
        </w:p>
        <w:p w:rsidR="003727D4" w:rsidRDefault="003727D4">
          <w:r>
            <w:rPr>
              <w:b/>
              <w:bCs/>
            </w:rPr>
            <w:fldChar w:fldCharType="end"/>
          </w:r>
        </w:p>
      </w:sdtContent>
    </w:sdt>
    <w:p w:rsidR="00315C6D" w:rsidRPr="00315C6D" w:rsidRDefault="00315C6D" w:rsidP="001764D7">
      <w:pPr>
        <w:spacing w:line="276" w:lineRule="auto"/>
        <w:sectPr w:rsidR="00315C6D" w:rsidRPr="00315C6D" w:rsidSect="00B85469">
          <w:headerReference w:type="default" r:id="rId12"/>
          <w:footerReference w:type="default" r:id="rId13"/>
          <w:pgSz w:w="11906" w:h="16838"/>
          <w:pgMar w:top="2381" w:right="1588" w:bottom="1588" w:left="1588" w:header="709" w:footer="709" w:gutter="0"/>
          <w:cols w:space="708"/>
          <w:docGrid w:linePitch="360"/>
        </w:sectPr>
      </w:pPr>
    </w:p>
    <w:p w:rsidR="00495AEB" w:rsidRDefault="008E3109" w:rsidP="001764D7">
      <w:pPr>
        <w:pStyle w:val="Overskrift1"/>
        <w:spacing w:line="276" w:lineRule="auto"/>
      </w:pPr>
      <w:bookmarkStart w:id="0" w:name="_Toc68856781"/>
      <w:r>
        <w:lastRenderedPageBreak/>
        <w:t xml:space="preserve">Velkommen </w:t>
      </w:r>
      <w:r w:rsidR="00257E70">
        <w:t>til Kristiansminde</w:t>
      </w:r>
      <w:bookmarkEnd w:id="0"/>
      <w:r w:rsidR="00257E70">
        <w:t xml:space="preserve"> </w:t>
      </w:r>
    </w:p>
    <w:p w:rsidR="000E29AC" w:rsidRDefault="000E29AC" w:rsidP="00E00A7F">
      <w:r>
        <w:t>Kære beboere og pårørende</w:t>
      </w:r>
    </w:p>
    <w:p w:rsidR="000E29AC" w:rsidRDefault="000E29AC" w:rsidP="00E00A7F">
      <w:pPr>
        <w:spacing w:line="276" w:lineRule="auto"/>
      </w:pPr>
    </w:p>
    <w:p w:rsidR="003727D4" w:rsidRDefault="003727D4" w:rsidP="00E00A7F">
      <w:pPr>
        <w:spacing w:line="276" w:lineRule="auto"/>
      </w:pPr>
      <w:r>
        <w:t>Vi håber at både du og dine pårørende bliver glade for Kristiansminde.</w:t>
      </w:r>
    </w:p>
    <w:p w:rsidR="003727D4" w:rsidRDefault="003727D4" w:rsidP="00E00A7F">
      <w:pPr>
        <w:spacing w:line="276" w:lineRule="auto"/>
      </w:pPr>
    </w:p>
    <w:p w:rsidR="003727D4" w:rsidRDefault="003727D4" w:rsidP="00E00A7F">
      <w:pPr>
        <w:spacing w:line="276" w:lineRule="auto"/>
      </w:pPr>
      <w:r>
        <w:t>Det er vigtigt for mig, at Kristiansminde bliver et sted hvor både beboere og pårørende føler sig velkomne – hvor vi sammen skaber nogle hyggelige og hjemlige rammer.</w:t>
      </w:r>
    </w:p>
    <w:p w:rsidR="000E29AC" w:rsidRDefault="000E29AC" w:rsidP="00E00A7F">
      <w:pPr>
        <w:spacing w:line="276" w:lineRule="auto"/>
      </w:pPr>
    </w:p>
    <w:p w:rsidR="000E29AC" w:rsidRDefault="000E29AC" w:rsidP="00E00A7F">
      <w:pPr>
        <w:spacing w:line="276" w:lineRule="auto"/>
      </w:pPr>
      <w:r>
        <w:t>Med denne velkomstmappe h</w:t>
      </w:r>
      <w:r>
        <w:rPr>
          <w:rFonts w:hint="cs"/>
        </w:rPr>
        <w:t>å</w:t>
      </w:r>
      <w:r>
        <w:t>ber vi, at kunne bidrage med de mest relevante oplysninger, der er behov for ved indflytningen.</w:t>
      </w:r>
    </w:p>
    <w:p w:rsidR="000E29AC" w:rsidRDefault="000E29AC" w:rsidP="00E00A7F">
      <w:pPr>
        <w:spacing w:line="276" w:lineRule="auto"/>
      </w:pPr>
    </w:p>
    <w:p w:rsidR="000E29AC" w:rsidRDefault="000E29AC" w:rsidP="00E00A7F">
      <w:pPr>
        <w:spacing w:line="276" w:lineRule="auto"/>
      </w:pPr>
      <w:r>
        <w:t>Har du behov for yderligere information, st</w:t>
      </w:r>
      <w:r>
        <w:rPr>
          <w:rFonts w:hint="cs"/>
        </w:rPr>
        <w:t>å</w:t>
      </w:r>
      <w:r>
        <w:t>r vi naturligvis altid til r</w:t>
      </w:r>
      <w:r>
        <w:rPr>
          <w:rFonts w:hint="cs"/>
        </w:rPr>
        <w:t>å</w:t>
      </w:r>
      <w:r>
        <w:t>dighed.</w:t>
      </w:r>
    </w:p>
    <w:p w:rsidR="00257E70" w:rsidRDefault="00257E70" w:rsidP="00E00A7F">
      <w:pPr>
        <w:spacing w:line="276" w:lineRule="auto"/>
      </w:pPr>
    </w:p>
    <w:p w:rsidR="00257E70" w:rsidRDefault="00257E70" w:rsidP="00E00A7F">
      <w:pPr>
        <w:spacing w:line="276" w:lineRule="auto"/>
      </w:pPr>
      <w:r>
        <w:t>Med venlig hilsen</w:t>
      </w:r>
    </w:p>
    <w:p w:rsidR="003A1C6B" w:rsidRDefault="003A1C6B" w:rsidP="00E00A7F">
      <w:pPr>
        <w:spacing w:line="276" w:lineRule="auto"/>
      </w:pPr>
    </w:p>
    <w:p w:rsidR="00F70876" w:rsidRDefault="00F70876" w:rsidP="00E00A7F">
      <w:pPr>
        <w:spacing w:line="276" w:lineRule="auto"/>
      </w:pPr>
      <w:r>
        <w:t>Anders Christensen</w:t>
      </w:r>
    </w:p>
    <w:p w:rsidR="003A1C6B" w:rsidRDefault="00257E70" w:rsidP="00E00A7F">
      <w:pPr>
        <w:spacing w:line="276" w:lineRule="auto"/>
      </w:pPr>
      <w:r>
        <w:t xml:space="preserve">Centerleder </w:t>
      </w:r>
    </w:p>
    <w:p w:rsidR="00257E70" w:rsidRDefault="00257E70" w:rsidP="00E00A7F">
      <w:pPr>
        <w:spacing w:line="276" w:lineRule="auto"/>
      </w:pPr>
      <w:r>
        <w:t>Demenscenter Kristiansminde</w:t>
      </w:r>
    </w:p>
    <w:p w:rsidR="003727D4" w:rsidRDefault="003727D4" w:rsidP="001764D7">
      <w:pPr>
        <w:spacing w:line="276" w:lineRule="auto"/>
      </w:pPr>
    </w:p>
    <w:p w:rsidR="003727D4" w:rsidRDefault="003727D4" w:rsidP="001764D7">
      <w:pPr>
        <w:spacing w:line="276" w:lineRule="auto"/>
      </w:pPr>
    </w:p>
    <w:p w:rsidR="00853259" w:rsidRDefault="00853259" w:rsidP="001764D7">
      <w:pPr>
        <w:spacing w:line="276" w:lineRule="auto"/>
      </w:pPr>
    </w:p>
    <w:p w:rsidR="00853259" w:rsidRDefault="00853259" w:rsidP="001764D7">
      <w:pPr>
        <w:spacing w:line="276" w:lineRule="auto"/>
      </w:pPr>
    </w:p>
    <w:p w:rsidR="003727D4" w:rsidRDefault="003727D4">
      <w:pPr>
        <w:spacing w:after="160" w:line="259" w:lineRule="auto"/>
        <w:rPr>
          <w:rFonts w:asciiTheme="majorHAnsi" w:eastAsiaTheme="majorEastAsia" w:hAnsiTheme="majorHAnsi" w:cstheme="majorBidi"/>
          <w:bCs/>
          <w:sz w:val="48"/>
          <w:szCs w:val="20"/>
        </w:rPr>
      </w:pPr>
      <w:r>
        <w:br w:type="page"/>
      </w:r>
    </w:p>
    <w:p w:rsidR="00853259" w:rsidRDefault="008E3109" w:rsidP="001764D7">
      <w:pPr>
        <w:pStyle w:val="Overskrift1"/>
        <w:spacing w:line="276" w:lineRule="auto"/>
      </w:pPr>
      <w:bookmarkStart w:id="1" w:name="_Toc68856782"/>
      <w:r>
        <w:lastRenderedPageBreak/>
        <w:t>Om Demenscenter Kristiansminde</w:t>
      </w:r>
      <w:bookmarkEnd w:id="1"/>
      <w:r>
        <w:t xml:space="preserve"> </w:t>
      </w:r>
    </w:p>
    <w:p w:rsidR="00853259" w:rsidRDefault="008E3109" w:rsidP="001764D7">
      <w:pPr>
        <w:pStyle w:val="Overskrift2"/>
        <w:spacing w:line="276" w:lineRule="auto"/>
      </w:pPr>
      <w:bookmarkStart w:id="2" w:name="_Toc68856783"/>
      <w:r>
        <w:t>Historie</w:t>
      </w:r>
      <w:bookmarkEnd w:id="2"/>
      <w:r>
        <w:t xml:space="preserve"> </w:t>
      </w:r>
    </w:p>
    <w:p w:rsidR="008E3109" w:rsidRDefault="008E3109" w:rsidP="001764D7">
      <w:pPr>
        <w:spacing w:line="276" w:lineRule="auto"/>
      </w:pPr>
      <w:r>
        <w:rPr>
          <w:noProof/>
          <w:lang w:eastAsia="da-DK"/>
        </w:rPr>
        <w:drawing>
          <wp:anchor distT="0" distB="0" distL="114300" distR="114300" simplePos="0" relativeHeight="251667456" behindDoc="1" locked="0" layoutInCell="1" allowOverlap="1">
            <wp:simplePos x="0" y="0"/>
            <wp:positionH relativeFrom="column">
              <wp:posOffset>3411220</wp:posOffset>
            </wp:positionH>
            <wp:positionV relativeFrom="paragraph">
              <wp:posOffset>6985</wp:posOffset>
            </wp:positionV>
            <wp:extent cx="2512695" cy="1266190"/>
            <wp:effectExtent l="0" t="0" r="1905" b="0"/>
            <wp:wrapTight wrapText="bothSides">
              <wp:wrapPolygon edited="0">
                <wp:start x="0" y="0"/>
                <wp:lineTo x="0" y="21123"/>
                <wp:lineTo x="21453" y="21123"/>
                <wp:lineTo x="21453" y="0"/>
                <wp:lineTo x="0" y="0"/>
              </wp:wrapPolygon>
            </wp:wrapTight>
            <wp:docPr id="14" name="Billede 14" descr="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269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Kristiansminde er bygget af Roskilde Kommune, og stod klar til indflytning i 2005. </w:t>
      </w:r>
    </w:p>
    <w:p w:rsidR="00257E70" w:rsidRDefault="00257E70" w:rsidP="001764D7">
      <w:pPr>
        <w:spacing w:line="276" w:lineRule="auto"/>
      </w:pPr>
    </w:p>
    <w:p w:rsidR="008E3109" w:rsidRDefault="008E3109" w:rsidP="001764D7">
      <w:pPr>
        <w:spacing w:line="276" w:lineRule="auto"/>
      </w:pPr>
      <w:r>
        <w:t>Kristiansminde kendetegnes af de lave bygninger og de r</w:t>
      </w:r>
      <w:r>
        <w:rPr>
          <w:rFonts w:hint="cs"/>
        </w:rPr>
        <w:t>ø</w:t>
      </w:r>
      <w:r>
        <w:t>de tage, som kan ses p</w:t>
      </w:r>
      <w:r>
        <w:rPr>
          <w:rFonts w:hint="cs"/>
        </w:rPr>
        <w:t>å</w:t>
      </w:r>
      <w:r>
        <w:t xml:space="preserve"> lang afstand, n</w:t>
      </w:r>
      <w:r>
        <w:rPr>
          <w:rFonts w:hint="cs"/>
        </w:rPr>
        <w:t>å</w:t>
      </w:r>
      <w:r>
        <w:t>r man kommer k</w:t>
      </w:r>
      <w:r>
        <w:rPr>
          <w:rFonts w:hint="cs"/>
        </w:rPr>
        <w:t>ø</w:t>
      </w:r>
      <w:r>
        <w:t xml:space="preserve">rende mellem Roskilde og Svogerslev. </w:t>
      </w:r>
    </w:p>
    <w:p w:rsidR="00257E70" w:rsidRDefault="00257E70" w:rsidP="001764D7">
      <w:pPr>
        <w:spacing w:line="276" w:lineRule="auto"/>
      </w:pPr>
    </w:p>
    <w:p w:rsidR="00DD4172" w:rsidRDefault="008E3109" w:rsidP="001764D7">
      <w:pPr>
        <w:spacing w:line="276" w:lineRule="auto"/>
      </w:pPr>
      <w:r>
        <w:t>Kristiansminde blev primo 2021 etableret som et demenscenter, for at skabe de optimale rammer for borgere med demens og deres p</w:t>
      </w:r>
      <w:r>
        <w:rPr>
          <w:rFonts w:hint="cs"/>
        </w:rPr>
        <w:t>å</w:t>
      </w:r>
      <w:r>
        <w:t>r</w:t>
      </w:r>
      <w:r>
        <w:rPr>
          <w:rFonts w:hint="cs"/>
        </w:rPr>
        <w:t>ø</w:t>
      </w:r>
      <w:r>
        <w:t xml:space="preserve">rende. </w:t>
      </w:r>
    </w:p>
    <w:p w:rsidR="00C020F4" w:rsidRDefault="00C020F4" w:rsidP="001764D7">
      <w:pPr>
        <w:spacing w:line="276" w:lineRule="auto"/>
      </w:pPr>
    </w:p>
    <w:p w:rsidR="008E3109" w:rsidRDefault="008E3109" w:rsidP="001764D7">
      <w:pPr>
        <w:pStyle w:val="Overskrift2"/>
        <w:spacing w:line="276" w:lineRule="auto"/>
      </w:pPr>
      <w:bookmarkStart w:id="3" w:name="_Toc68856784"/>
      <w:r>
        <w:t>Boligerne</w:t>
      </w:r>
      <w:bookmarkEnd w:id="3"/>
      <w:r>
        <w:t xml:space="preserve"> </w:t>
      </w:r>
    </w:p>
    <w:p w:rsidR="00257E70" w:rsidRDefault="00E00A7F" w:rsidP="001764D7">
      <w:pPr>
        <w:spacing w:line="276" w:lineRule="auto"/>
        <w:rPr>
          <w:b/>
        </w:rPr>
      </w:pPr>
      <w:r>
        <w:rPr>
          <w:noProof/>
          <w:lang w:eastAsia="da-DK"/>
        </w:rPr>
        <w:drawing>
          <wp:anchor distT="0" distB="0" distL="114300" distR="114300" simplePos="0" relativeHeight="251668480" behindDoc="0" locked="0" layoutInCell="1" allowOverlap="1">
            <wp:simplePos x="0" y="0"/>
            <wp:positionH relativeFrom="column">
              <wp:posOffset>3051810</wp:posOffset>
            </wp:positionH>
            <wp:positionV relativeFrom="paragraph">
              <wp:posOffset>137160</wp:posOffset>
            </wp:positionV>
            <wp:extent cx="2794635" cy="2247900"/>
            <wp:effectExtent l="0" t="0" r="5715" b="0"/>
            <wp:wrapSquare wrapText="bothSides"/>
            <wp:docPr id="15" name="Billede 15" descr="Plantegning Kristiansm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egning Kristiansminde"/>
                    <pic:cNvPicPr>
                      <a:picLocks noChangeAspect="1" noChangeArrowheads="1"/>
                    </pic:cNvPicPr>
                  </pic:nvPicPr>
                  <pic:blipFill rotWithShape="1">
                    <a:blip r:embed="rId15">
                      <a:extLst>
                        <a:ext uri="{28A0092B-C50C-407E-A947-70E740481C1C}">
                          <a14:useLocalDpi xmlns:a14="http://schemas.microsoft.com/office/drawing/2010/main" val="0"/>
                        </a:ext>
                      </a:extLst>
                    </a:blip>
                    <a:srcRect l="13831" t="1102" r="14443"/>
                    <a:stretch/>
                  </pic:blipFill>
                  <pic:spPr bwMode="auto">
                    <a:xfrm>
                      <a:off x="0" y="0"/>
                      <a:ext cx="279463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109">
        <w:t xml:space="preserve">Demenscenter Kristiansminde rummer i alt 100 boliger, fordelt med 20 boliger i 5 huse. De fire af husene (hus 4, 6, 10 og 12) er almindelige plejeboliger for demensramte borgere. Hus 8 består af 10 boliger for yngre borgere med demens, og 10 rulle- og aflastningsboliger for demensramte borgere, der stadig bor i eget hjem. </w:t>
      </w:r>
    </w:p>
    <w:p w:rsidR="00257E70" w:rsidRDefault="00257E70" w:rsidP="001764D7">
      <w:pPr>
        <w:spacing w:line="276" w:lineRule="auto"/>
        <w:rPr>
          <w:b/>
        </w:rPr>
      </w:pPr>
    </w:p>
    <w:p w:rsidR="008E3109" w:rsidRDefault="008E3109" w:rsidP="001764D7">
      <w:pPr>
        <w:spacing w:line="276" w:lineRule="auto"/>
      </w:pPr>
      <w:r w:rsidRPr="00BC512F">
        <w:t xml:space="preserve">Alle boligerne ser ud som på nedenstående billede. </w:t>
      </w:r>
      <w:r>
        <w:t xml:space="preserve">Det er en 1-værelses lejlighed med eget badeværelse og egen lille terrasse. Det er muligt at sætte en reol eller noget tilsvarende op i midten af rummet, for at skabe en separat soveafdeling og en stue (se billede). Fast inventar i boligen er: en seng, gardinstænger og 3 garderobeskabe. </w:t>
      </w:r>
    </w:p>
    <w:p w:rsidR="008E3109" w:rsidRDefault="008E3109" w:rsidP="001764D7">
      <w:pPr>
        <w:spacing w:line="276" w:lineRule="auto"/>
      </w:pPr>
    </w:p>
    <w:p w:rsidR="008E3109" w:rsidRPr="008E3109" w:rsidRDefault="008E3109" w:rsidP="001764D7">
      <w:pPr>
        <w:pStyle w:val="Overskrift2"/>
        <w:spacing w:line="276" w:lineRule="auto"/>
      </w:pPr>
      <w:bookmarkStart w:id="4" w:name="_Toc68856785"/>
      <w:r w:rsidRPr="006E3CE2">
        <w:t>Indflytning på Demenscenter Kristiansminde</w:t>
      </w:r>
      <w:bookmarkEnd w:id="4"/>
      <w:r w:rsidRPr="006E3CE2">
        <w:t xml:space="preserve"> </w:t>
      </w:r>
    </w:p>
    <w:p w:rsidR="008E3109" w:rsidRDefault="008E3109" w:rsidP="001764D7">
      <w:pPr>
        <w:spacing w:line="276" w:lineRule="auto"/>
      </w:pPr>
      <w:r>
        <w:t xml:space="preserve">Borgere tilbydes en bolig på Demenscenter Kristiansminde gennem Roskilde kommunes standarder for visitation til ældrebolig. Når lejligheden overtages, udfører Roskilde kommunes Ejendomsservice sammen med dig og dine pårørende et indflytningssyn. Her udleveres nøgler/saltobrik til lejlighed, hoveddør og postkasse. </w:t>
      </w:r>
    </w:p>
    <w:p w:rsidR="008E3109" w:rsidRDefault="008E3109" w:rsidP="001764D7">
      <w:pPr>
        <w:spacing w:line="276" w:lineRule="auto"/>
      </w:pPr>
    </w:p>
    <w:p w:rsidR="008E3109" w:rsidRDefault="008E3109" w:rsidP="001764D7">
      <w:pPr>
        <w:spacing w:line="276" w:lineRule="auto"/>
      </w:pPr>
      <w:r>
        <w:lastRenderedPageBreak/>
        <w:t xml:space="preserve">Boligerne administreres af Boligselskabet Sjælland. Det vil sige, at de står for opkrævning af husleje, administration af bygningen og er ansvarlige for inventar i fællesrum og udendørs fællesarealer. </w:t>
      </w:r>
    </w:p>
    <w:p w:rsidR="008E3109" w:rsidRDefault="008E3109" w:rsidP="001764D7">
      <w:pPr>
        <w:spacing w:line="276" w:lineRule="auto"/>
      </w:pPr>
    </w:p>
    <w:p w:rsidR="008E3109" w:rsidRDefault="008E3109" w:rsidP="001764D7">
      <w:pPr>
        <w:spacing w:line="276" w:lineRule="auto"/>
      </w:pPr>
      <w:r>
        <w:t xml:space="preserve">Når tilbud om bolig accepteres, skal I kontakte afdelingsleder for at aftale nærmere om en dato for indflytning. Telefonnumre findes bagerst i denne pjece. Der afholdes en indflytningssamtale mellem beboer, pårørende og kontaktperson - det tilstræbes at samtalen finder sted inden for den første måned. </w:t>
      </w:r>
    </w:p>
    <w:p w:rsidR="008E3109" w:rsidRDefault="008E3109" w:rsidP="001764D7">
      <w:pPr>
        <w:spacing w:line="276" w:lineRule="auto"/>
      </w:pPr>
    </w:p>
    <w:p w:rsidR="008E3109" w:rsidRDefault="008E3109" w:rsidP="001764D7">
      <w:pPr>
        <w:spacing w:line="276" w:lineRule="auto"/>
      </w:pPr>
      <w:r>
        <w:t xml:space="preserve">En bolig på Demenscenter Kristiansminde udlejes efter almennytteboligloven, hvilket betyder at du betaler indskud, husleje, og selv sørger for al indretning (se lejebestemmelser fra Boligselskabet Sjælland). Det er derfor din og dine pårørendes opgave at hænge gardiner, billeder mv op. Fast inventar i boligen er: en seng, gardinstænger og 3 garderobeskabe. Ved møblering af boligen, er det nødvendigt, at der også tages hensyn til, at det er medarbejderens arbejdsplads. Dette er nødvendigt ift. sikkerhed for både dig og medarbejderen. Derudover anbefaler vi, at lejligheden indrettes demensvenlig (se under praktiske oplysninger </w:t>
      </w:r>
      <w:r w:rsidRPr="006E3CE2">
        <w:rPr>
          <w:i/>
        </w:rPr>
        <w:t>Demensvenlig indretning</w:t>
      </w:r>
      <w:r>
        <w:t>)</w:t>
      </w:r>
    </w:p>
    <w:p w:rsidR="008E3109" w:rsidRDefault="008E3109" w:rsidP="001764D7">
      <w:pPr>
        <w:spacing w:line="276" w:lineRule="auto"/>
      </w:pPr>
    </w:p>
    <w:p w:rsidR="008E3109" w:rsidRPr="006E3CE2" w:rsidRDefault="008E3109" w:rsidP="001764D7">
      <w:pPr>
        <w:pStyle w:val="Overskrift2"/>
        <w:spacing w:line="276" w:lineRule="auto"/>
      </w:pPr>
      <w:bookmarkStart w:id="5" w:name="_Toc68856786"/>
      <w:r w:rsidRPr="006E3CE2">
        <w:t>Personale og ledelse</w:t>
      </w:r>
      <w:bookmarkEnd w:id="5"/>
      <w:r w:rsidRPr="006E3CE2">
        <w:t xml:space="preserve"> </w:t>
      </w:r>
    </w:p>
    <w:p w:rsidR="008E3109" w:rsidRDefault="008E3109" w:rsidP="001764D7">
      <w:pPr>
        <w:spacing w:line="276" w:lineRule="auto"/>
      </w:pPr>
      <w:r>
        <w:t xml:space="preserve">Demenscenter Kristiansminde ledes af en centerleder og 3 afdelingsledere. </w:t>
      </w:r>
    </w:p>
    <w:p w:rsidR="008E3109" w:rsidRDefault="008E3109" w:rsidP="001764D7">
      <w:pPr>
        <w:spacing w:line="276" w:lineRule="auto"/>
      </w:pPr>
      <w:r>
        <w:t xml:space="preserve">Til hvert hus er der tilknyttet sygeplejersker, social- og sundhedsassistenter og –hjælpere. Derudover har vi en </w:t>
      </w:r>
      <w:proofErr w:type="spellStart"/>
      <w:r>
        <w:t>psykomotorisk</w:t>
      </w:r>
      <w:proofErr w:type="spellEnd"/>
      <w:r>
        <w:t xml:space="preserve"> terapeut og flere medarbejdere, som er uddannet Marte Meo terapeuter. </w:t>
      </w:r>
    </w:p>
    <w:p w:rsidR="008E3109" w:rsidRDefault="008E3109" w:rsidP="001764D7">
      <w:pPr>
        <w:spacing w:line="276" w:lineRule="auto"/>
      </w:pPr>
    </w:p>
    <w:p w:rsidR="008E3109" w:rsidRDefault="008E3109" w:rsidP="001764D7">
      <w:pPr>
        <w:pStyle w:val="Overskrift2"/>
        <w:spacing w:line="276" w:lineRule="auto"/>
      </w:pPr>
      <w:bookmarkStart w:id="6" w:name="_Toc68856787"/>
      <w:r>
        <w:t xml:space="preserve">Marte </w:t>
      </w:r>
      <w:proofErr w:type="spellStart"/>
      <w:r>
        <w:t>Meo</w:t>
      </w:r>
      <w:bookmarkEnd w:id="6"/>
      <w:proofErr w:type="spellEnd"/>
    </w:p>
    <w:p w:rsidR="008E3109" w:rsidRDefault="008E3109" w:rsidP="001764D7">
      <w:pPr>
        <w:spacing w:line="276" w:lineRule="auto"/>
      </w:pPr>
      <w:r>
        <w:t>Vores faglige afs</w:t>
      </w:r>
      <w:r>
        <w:rPr>
          <w:rFonts w:hint="cs"/>
        </w:rPr>
        <w:t>æ</w:t>
      </w:r>
      <w:r>
        <w:t>t, for at m</w:t>
      </w:r>
      <w:r>
        <w:rPr>
          <w:rFonts w:hint="cs"/>
        </w:rPr>
        <w:t>ø</w:t>
      </w:r>
      <w:r>
        <w:t xml:space="preserve">de borgere med en demenssygdom bedst muligt, tager udgangspunkt i Tom </w:t>
      </w:r>
      <w:proofErr w:type="spellStart"/>
      <w:r>
        <w:t>Kitwoods</w:t>
      </w:r>
      <w:proofErr w:type="spellEnd"/>
      <w:r>
        <w:t xml:space="preserve"> personcentrede omsorg samt Marte </w:t>
      </w:r>
      <w:proofErr w:type="spellStart"/>
      <w:r>
        <w:t>Meo</w:t>
      </w:r>
      <w:proofErr w:type="spellEnd"/>
      <w:r>
        <w:t xml:space="preserve"> metoden. I kan l</w:t>
      </w:r>
      <w:r>
        <w:rPr>
          <w:rFonts w:hint="cs"/>
        </w:rPr>
        <w:t>æ</w:t>
      </w:r>
      <w:r>
        <w:t xml:space="preserve">se mere om Marte </w:t>
      </w:r>
      <w:proofErr w:type="spellStart"/>
      <w:r>
        <w:t>Meo</w:t>
      </w:r>
      <w:proofErr w:type="spellEnd"/>
      <w:r>
        <w:t xml:space="preserve"> metoden i den vedh</w:t>
      </w:r>
      <w:r>
        <w:rPr>
          <w:rFonts w:hint="cs"/>
        </w:rPr>
        <w:t>æ</w:t>
      </w:r>
      <w:r>
        <w:t xml:space="preserve">ftede pjece: </w:t>
      </w:r>
      <w:r w:rsidRPr="00E00A7F">
        <w:rPr>
          <w:i/>
        </w:rPr>
        <w:t xml:space="preserve">Marte </w:t>
      </w:r>
      <w:proofErr w:type="spellStart"/>
      <w:r w:rsidRPr="00E00A7F">
        <w:rPr>
          <w:i/>
        </w:rPr>
        <w:t>Meo</w:t>
      </w:r>
      <w:proofErr w:type="spellEnd"/>
      <w:r w:rsidRPr="00E00A7F">
        <w:rPr>
          <w:i/>
        </w:rPr>
        <w:t xml:space="preserve"> 2021</w:t>
      </w:r>
      <w:r>
        <w:t>.</w:t>
      </w:r>
    </w:p>
    <w:p w:rsidR="00E00A7F" w:rsidRDefault="00E00A7F" w:rsidP="001764D7">
      <w:pPr>
        <w:spacing w:line="276" w:lineRule="auto"/>
      </w:pPr>
    </w:p>
    <w:p w:rsidR="00E00A7F" w:rsidRDefault="00E00A7F">
      <w:pPr>
        <w:spacing w:after="160" w:line="259" w:lineRule="auto"/>
        <w:rPr>
          <w:rFonts w:asciiTheme="majorHAnsi" w:eastAsiaTheme="majorEastAsia" w:hAnsiTheme="majorHAnsi" w:cstheme="majorBidi"/>
          <w:bCs/>
          <w:sz w:val="48"/>
          <w:szCs w:val="20"/>
        </w:rPr>
      </w:pPr>
      <w:r>
        <w:br w:type="page"/>
      </w:r>
    </w:p>
    <w:p w:rsidR="008E3109" w:rsidRDefault="008E3109" w:rsidP="001764D7">
      <w:pPr>
        <w:pStyle w:val="Overskrift1"/>
        <w:spacing w:line="276" w:lineRule="auto"/>
      </w:pPr>
      <w:bookmarkStart w:id="7" w:name="_Toc68856788"/>
      <w:r>
        <w:lastRenderedPageBreak/>
        <w:t>Servicepakkens ydelser</w:t>
      </w:r>
      <w:r w:rsidR="00E00A7F">
        <w:t xml:space="preserve"> og betaling</w:t>
      </w:r>
      <w:bookmarkEnd w:id="7"/>
      <w:r w:rsidR="00E00A7F">
        <w:t xml:space="preserve"> </w:t>
      </w:r>
    </w:p>
    <w:p w:rsidR="00E00A7F" w:rsidRDefault="00E00A7F" w:rsidP="00E00A7F">
      <w:pPr>
        <w:pStyle w:val="Overskrift2"/>
        <w:spacing w:line="276" w:lineRule="auto"/>
      </w:pPr>
      <w:bookmarkStart w:id="8" w:name="_Toc68856789"/>
      <w:r>
        <w:t>Servicepakkens ydelser</w:t>
      </w:r>
      <w:bookmarkEnd w:id="8"/>
    </w:p>
    <w:p w:rsidR="008E3109" w:rsidRDefault="008E3109" w:rsidP="00E00A7F">
      <w:r w:rsidRPr="006D54E0">
        <w:rPr>
          <w:i/>
        </w:rPr>
        <w:t>Kost</w:t>
      </w:r>
      <w:r w:rsidR="00E00A7F">
        <w:t xml:space="preserve">: </w:t>
      </w:r>
      <w:r w:rsidRPr="004B5AFE">
        <w:t xml:space="preserve">Betaling for kost er obligatorisk og dækker </w:t>
      </w:r>
      <w:r w:rsidR="00257E70">
        <w:t>mad og drikke.</w:t>
      </w:r>
    </w:p>
    <w:p w:rsidR="00E00A7F" w:rsidRPr="004B5AFE" w:rsidRDefault="00E00A7F" w:rsidP="001764D7">
      <w:pPr>
        <w:spacing w:line="276" w:lineRule="auto"/>
      </w:pPr>
    </w:p>
    <w:p w:rsidR="008E3109" w:rsidRDefault="008E3109" w:rsidP="00E00A7F">
      <w:r w:rsidRPr="006D54E0">
        <w:rPr>
          <w:i/>
        </w:rPr>
        <w:t>Tøjvask</w:t>
      </w:r>
      <w:r w:rsidR="00E00A7F">
        <w:t xml:space="preserve">: </w:t>
      </w:r>
      <w:r>
        <w:t>Betaling for vask af tøj, sengetøj, håndklæder mm kan vælges. Tøj, der skal renses, betales efter regning. Vælges ydelsen fra skal du eller dine pårørende selv sørge for at få vasket. Vi henstiller til, at der forefindes de fornødne mængder af rent tøj.</w:t>
      </w:r>
    </w:p>
    <w:p w:rsidR="008E3109" w:rsidRDefault="008E3109" w:rsidP="001764D7">
      <w:pPr>
        <w:spacing w:line="276" w:lineRule="auto"/>
      </w:pPr>
    </w:p>
    <w:p w:rsidR="008E3109" w:rsidRDefault="008E3109" w:rsidP="006D54E0">
      <w:r w:rsidRPr="006D54E0">
        <w:rPr>
          <w:i/>
        </w:rPr>
        <w:t>Rengøring</w:t>
      </w:r>
      <w:r w:rsidR="006D54E0">
        <w:t xml:space="preserve">: </w:t>
      </w:r>
      <w:r>
        <w:t xml:space="preserve">Der betales et beløb for rengøringsartikler, den fælles støvsuger til bolig og fællesarealer i afdelingen. Vinduespudsning betales over huslejen. Dette fremgår af aftaleskema som udfyldes ved indflytning. </w:t>
      </w:r>
    </w:p>
    <w:p w:rsidR="008E3109" w:rsidRDefault="008E3109" w:rsidP="001764D7">
      <w:pPr>
        <w:spacing w:line="276" w:lineRule="auto"/>
      </w:pPr>
      <w:r>
        <w:t>Fravælges ydelsen, og såfremt personalet fortsat skal gøre rent for beboeren, stilles der krav om miljøvenlige rengøringsartikler af hensyn til personalet. Fravalg indebærer indkøb af rengøringsartikler, og man må selv sørge for at have rengøringsremedier stående. Støvsuger kan lånes.</w:t>
      </w:r>
    </w:p>
    <w:p w:rsidR="008E3109" w:rsidRDefault="008E3109" w:rsidP="001764D7">
      <w:pPr>
        <w:spacing w:line="276" w:lineRule="auto"/>
      </w:pPr>
    </w:p>
    <w:p w:rsidR="008E3109" w:rsidRDefault="008E3109" w:rsidP="006D54E0">
      <w:r w:rsidRPr="006D54E0">
        <w:rPr>
          <w:i/>
        </w:rPr>
        <w:t>Toiletartikler</w:t>
      </w:r>
      <w:r w:rsidR="006D54E0">
        <w:t xml:space="preserve">: </w:t>
      </w:r>
      <w:r>
        <w:t>Toiletpapir, tandbørste, tandpasta, sæbe, kam, neglebørste, vaskeklude (skum), shampoo, hudplejecreme og andre engangsartikler kan vælges. Ved fravalg skal du og dine pårørende selv sørge for toiletartikler, toilet</w:t>
      </w:r>
      <w:r w:rsidR="005361A6">
        <w:t>papir og øvrigt som ovenstående</w:t>
      </w:r>
    </w:p>
    <w:p w:rsidR="005361A6" w:rsidRDefault="005361A6" w:rsidP="001764D7">
      <w:pPr>
        <w:spacing w:line="276" w:lineRule="auto"/>
      </w:pPr>
      <w:r>
        <w:t>Se aftaleskema om køb af ydelser bagerst.</w:t>
      </w:r>
    </w:p>
    <w:p w:rsidR="00DA3235" w:rsidRDefault="00DA3235" w:rsidP="001764D7">
      <w:pPr>
        <w:spacing w:line="276" w:lineRule="auto"/>
      </w:pPr>
    </w:p>
    <w:p w:rsidR="006D54E0" w:rsidRDefault="008E3109" w:rsidP="006D54E0">
      <w:pPr>
        <w:pStyle w:val="Overskrift2"/>
      </w:pPr>
      <w:bookmarkStart w:id="9" w:name="_Toc68856790"/>
      <w:r>
        <w:t>Betaling</w:t>
      </w:r>
      <w:r w:rsidR="006D54E0">
        <w:t>:</w:t>
      </w:r>
      <w:bookmarkEnd w:id="9"/>
      <w:r w:rsidR="006D54E0">
        <w:t xml:space="preserve"> </w:t>
      </w:r>
    </w:p>
    <w:p w:rsidR="008E3109" w:rsidRDefault="008E3109" w:rsidP="006D54E0">
      <w:r>
        <w:t xml:space="preserve">Husleje, el og varme bliver fratrukket pensionen før udbetalingen, hvis du har udfyldt og afleveret ”Fuldmagt til træk i social pension”. Der kan evt. fremsendes en regning i stedet for dette træk i pension, og regningen kan tilmeldes Betalings-service. Husleje opkræves af Boligselskabet Sjælland. </w:t>
      </w:r>
    </w:p>
    <w:p w:rsidR="00E00A7F" w:rsidRDefault="00E00A7F" w:rsidP="001764D7">
      <w:pPr>
        <w:spacing w:line="276" w:lineRule="auto"/>
      </w:pPr>
    </w:p>
    <w:p w:rsidR="008E3109" w:rsidRDefault="008E3109" w:rsidP="001764D7">
      <w:pPr>
        <w:spacing w:line="276" w:lineRule="auto"/>
      </w:pPr>
      <w:r>
        <w:t>Servicepakke</w:t>
      </w:r>
      <w:r w:rsidR="00E00A7F">
        <w:t>n</w:t>
      </w:r>
      <w:r>
        <w:t xml:space="preserve"> opkræves en gang månedligt forud, og der fremsendes en regning, som kan tilmeldes Betalingsservice. Priserne for ydelserne fastsættes af Byrådet en gang.</w:t>
      </w:r>
    </w:p>
    <w:p w:rsidR="008E3109" w:rsidRDefault="008E3109" w:rsidP="001764D7">
      <w:pPr>
        <w:spacing w:line="276" w:lineRule="auto"/>
      </w:pPr>
      <w:r>
        <w:t>Er der nogle dage, du ikke har brug for at spise på plejecenteret, kan du melde fra. Du skal ikke betale, når du har frameldt. Du skal melde fra senest dagen før inden kl. 10.00 og kan melde et eller flere måltider fra. Bliver du indlagt på hospital, melder personalet selvfølgelig fra. Måltiderne reguleres bagud.</w:t>
      </w:r>
    </w:p>
    <w:p w:rsidR="006D54E0" w:rsidRDefault="006D54E0" w:rsidP="001764D7">
      <w:pPr>
        <w:spacing w:line="276" w:lineRule="auto"/>
      </w:pPr>
    </w:p>
    <w:p w:rsidR="008E3109" w:rsidRDefault="008E3109" w:rsidP="001764D7">
      <w:pPr>
        <w:spacing w:line="276" w:lineRule="auto"/>
      </w:pPr>
      <w:r>
        <w:t>Ved fraflytning tilbagebetales alle ydelser fra fraflytningsdatoen.</w:t>
      </w:r>
    </w:p>
    <w:p w:rsidR="006D54E0" w:rsidRPr="00763996" w:rsidRDefault="006D54E0" w:rsidP="001764D7">
      <w:pPr>
        <w:spacing w:line="276" w:lineRule="auto"/>
      </w:pPr>
    </w:p>
    <w:p w:rsidR="008E3109" w:rsidRDefault="008E3109" w:rsidP="001764D7">
      <w:pPr>
        <w:pStyle w:val="Overskrift1"/>
        <w:spacing w:line="276" w:lineRule="auto"/>
      </w:pPr>
      <w:bookmarkStart w:id="10" w:name="_Toc68856791"/>
      <w:r>
        <w:lastRenderedPageBreak/>
        <w:t>Praktiske informationer</w:t>
      </w:r>
      <w:bookmarkEnd w:id="10"/>
    </w:p>
    <w:p w:rsidR="008E3109" w:rsidRDefault="008E3109" w:rsidP="003727D4">
      <w:pPr>
        <w:spacing w:line="276" w:lineRule="auto"/>
      </w:pPr>
      <w:r w:rsidRPr="003727D4">
        <w:rPr>
          <w:b/>
        </w:rPr>
        <w:t>Avis</w:t>
      </w:r>
      <w:r>
        <w:t xml:space="preserve">: Demenscenter Kristiansmindes avis udkommer én gang månedligt med en oversigt over nyheder, madplan, nye beboere, dødsfald mm.  </w:t>
      </w:r>
    </w:p>
    <w:p w:rsidR="008E3109" w:rsidRDefault="008E3109" w:rsidP="003727D4">
      <w:pPr>
        <w:spacing w:line="276" w:lineRule="auto"/>
      </w:pPr>
      <w:r w:rsidRPr="003727D4">
        <w:rPr>
          <w:b/>
        </w:rPr>
        <w:t>Attester</w:t>
      </w:r>
      <w:r>
        <w:t xml:space="preserve"> </w:t>
      </w:r>
      <w:r w:rsidRPr="003727D4">
        <w:rPr>
          <w:b/>
        </w:rPr>
        <w:t>mv</w:t>
      </w:r>
      <w:r>
        <w:t xml:space="preserve">: Det aftales med personalet hvor sundhedskort mv opbevares. </w:t>
      </w:r>
    </w:p>
    <w:p w:rsidR="008E3109" w:rsidRPr="00B1274A" w:rsidRDefault="008E3109" w:rsidP="003727D4">
      <w:pPr>
        <w:spacing w:line="276" w:lineRule="auto"/>
      </w:pPr>
      <w:r w:rsidRPr="003727D4">
        <w:rPr>
          <w:b/>
        </w:rPr>
        <w:t xml:space="preserve">Besøg: </w:t>
      </w:r>
      <w:r w:rsidRPr="00B1274A">
        <w:t>Vi har ingen besøgstider, pårørende er velkommen hele dagen. Aftal med personalet hvis pårørende har lyst til at spise med eller deltage i arrangementer.</w:t>
      </w:r>
      <w:r>
        <w:t xml:space="preserve"> Besøgende skal ankomme igennem hovedindgangen hvor de kan tilgå deres pårørendes hus. Besøgende skal have modtaget en nøgle/saltobrik for at kunne komme ind på centeret. </w:t>
      </w:r>
    </w:p>
    <w:p w:rsidR="008E3109" w:rsidRDefault="008E3109" w:rsidP="003727D4">
      <w:pPr>
        <w:spacing w:line="276" w:lineRule="auto"/>
      </w:pPr>
      <w:r w:rsidRPr="003727D4">
        <w:rPr>
          <w:b/>
        </w:rPr>
        <w:t xml:space="preserve">Betaling: </w:t>
      </w:r>
      <w:r w:rsidRPr="00B1274A">
        <w:t xml:space="preserve">Husleje opkræves automatisk af Boligselskabet Sjælland. Servicepakke opkræves en gang månedligt forud, og der fremsendes en regning, som kan tilmeldes Betalingsservice. </w:t>
      </w:r>
    </w:p>
    <w:p w:rsidR="005361A6" w:rsidRPr="003727D4" w:rsidRDefault="005361A6" w:rsidP="003727D4">
      <w:pPr>
        <w:spacing w:line="276" w:lineRule="auto"/>
        <w:rPr>
          <w:b/>
        </w:rPr>
      </w:pPr>
      <w:r w:rsidRPr="005361A6">
        <w:rPr>
          <w:b/>
        </w:rPr>
        <w:t>Billeder.</w:t>
      </w:r>
      <w:r>
        <w:t xml:space="preserve"> Se samtykke til offentliggørelse af billeder bagerst.</w:t>
      </w:r>
    </w:p>
    <w:p w:rsidR="008E3109" w:rsidRDefault="008E3109" w:rsidP="003727D4">
      <w:pPr>
        <w:spacing w:line="276" w:lineRule="auto"/>
      </w:pPr>
      <w:r w:rsidRPr="003727D4">
        <w:rPr>
          <w:b/>
        </w:rPr>
        <w:t>Brand</w:t>
      </w:r>
      <w:r>
        <w:t xml:space="preserve">: </w:t>
      </w:r>
      <w:r w:rsidRPr="00B1274A">
        <w:t>Der er røgdetektorer overalt på plejecenteret og brandudstyr forefindes efter gældende regler.</w:t>
      </w:r>
    </w:p>
    <w:p w:rsidR="003727D4" w:rsidRDefault="008E3109" w:rsidP="003727D4">
      <w:pPr>
        <w:spacing w:line="276" w:lineRule="auto"/>
        <w:rPr>
          <w:b/>
        </w:rPr>
      </w:pPr>
      <w:r w:rsidRPr="00257E70">
        <w:rPr>
          <w:b/>
        </w:rPr>
        <w:t>Bruger- og pårørenderåd</w:t>
      </w:r>
      <w:r w:rsidR="00257E70">
        <w:rPr>
          <w:b/>
        </w:rPr>
        <w:t xml:space="preserve">: </w:t>
      </w:r>
      <w:r w:rsidR="00257E70" w:rsidRPr="00257E70">
        <w:t>Se vedlagte pjece</w:t>
      </w:r>
      <w:r w:rsidR="00257E70">
        <w:rPr>
          <w:b/>
        </w:rPr>
        <w:t xml:space="preserve"> </w:t>
      </w:r>
    </w:p>
    <w:p w:rsidR="00257E70" w:rsidRDefault="008E3109" w:rsidP="003727D4">
      <w:pPr>
        <w:spacing w:line="276" w:lineRule="auto"/>
      </w:pPr>
      <w:r w:rsidRPr="003727D4">
        <w:rPr>
          <w:b/>
        </w:rPr>
        <w:t xml:space="preserve">Demensvenlig indretning: </w:t>
      </w:r>
      <w:r w:rsidRPr="00853C50">
        <w:t xml:space="preserve">Indretningen af boligen </w:t>
      </w:r>
      <w:r>
        <w:t>kan have en afgørende betydning for borgere med en demenssygdoms trivsel og tryghed. Boligen skal være tryg og skabe genkendelighed for beboeren, men samtidig være enkel og overskuelig.</w:t>
      </w:r>
      <w:r w:rsidRPr="00853C50">
        <w:t xml:space="preserve"> Vi vejleder gerne i en demensvenlig indretning, således at boligen </w:t>
      </w:r>
      <w:r>
        <w:t xml:space="preserve">passer til lige præcis jeres behov. </w:t>
      </w:r>
    </w:p>
    <w:p w:rsidR="00257E70" w:rsidRDefault="008E3109" w:rsidP="003727D4">
      <w:pPr>
        <w:spacing w:line="276" w:lineRule="auto"/>
      </w:pPr>
      <w:r w:rsidRPr="00B1274A">
        <w:t>Ved indflytning skal egne møbler og gardiner medbringes. Pl</w:t>
      </w:r>
      <w:r w:rsidR="00257E70">
        <w:t>ejecenteret sørger for en s</w:t>
      </w:r>
      <w:r w:rsidRPr="00B1274A">
        <w:t xml:space="preserve">eng. </w:t>
      </w:r>
    </w:p>
    <w:p w:rsidR="008E3109" w:rsidRPr="003727D4" w:rsidRDefault="008E3109" w:rsidP="003727D4">
      <w:pPr>
        <w:spacing w:line="276" w:lineRule="auto"/>
        <w:rPr>
          <w:b/>
          <w:highlight w:val="yellow"/>
        </w:rPr>
      </w:pPr>
      <w:r w:rsidRPr="003A1C6B">
        <w:rPr>
          <w:i/>
        </w:rPr>
        <w:t>Det tilrådes, at boligen ikke indrettes med store, tunge møbler samt løse tæpper</w:t>
      </w:r>
      <w:r>
        <w:t xml:space="preserve">, </w:t>
      </w:r>
      <w:r w:rsidRPr="00B1274A">
        <w:t>da det derved kan være svært for dig og personalet at komme rundt. Opsætning af billeder m.v. står du selv for, vores tekniske medarbejder kan være behjælpelig.</w:t>
      </w:r>
      <w:r>
        <w:t xml:space="preserve"> </w:t>
      </w:r>
    </w:p>
    <w:p w:rsidR="008E3109" w:rsidRPr="00FA5370" w:rsidRDefault="008E3109" w:rsidP="003727D4">
      <w:pPr>
        <w:spacing w:line="276" w:lineRule="auto"/>
      </w:pPr>
      <w:r w:rsidRPr="003727D4">
        <w:rPr>
          <w:b/>
        </w:rPr>
        <w:t xml:space="preserve">Facebook: </w:t>
      </w:r>
      <w:r w:rsidRPr="00FA5370">
        <w:t xml:space="preserve">Plejecenteret har en facebookside hvor interesserede kan følge hverdagen og lives gang på Demenscenter Kristiansminde. Der skal gives samtykke til at billede af dig kan bruges – se samtykkeark i </w:t>
      </w:r>
      <w:r>
        <w:t>vedhæftede</w:t>
      </w:r>
      <w:r w:rsidRPr="00FA5370">
        <w:t>.</w:t>
      </w:r>
    </w:p>
    <w:p w:rsidR="008E3109" w:rsidRDefault="008E3109" w:rsidP="003727D4">
      <w:pPr>
        <w:spacing w:line="276" w:lineRule="auto"/>
      </w:pPr>
      <w:r w:rsidRPr="003727D4">
        <w:rPr>
          <w:b/>
        </w:rPr>
        <w:t>Fodpleje</w:t>
      </w:r>
      <w:r>
        <w:t xml:space="preserve">: Der kommer </w:t>
      </w:r>
      <w:r w:rsidR="00257E70">
        <w:t>to</w:t>
      </w:r>
      <w:r>
        <w:t xml:space="preserve"> fodterapeut</w:t>
      </w:r>
      <w:r w:rsidR="00257E70">
        <w:t>er</w:t>
      </w:r>
      <w:r>
        <w:t xml:space="preserve"> fast på Demenscenter Kristiansminde. Din kontaktperson hjælper gerne med at bestille tid, hvis du eller dine pårørende ikke kan. Du og dine pårørende aftaler </w:t>
      </w:r>
      <w:r w:rsidR="00257E70">
        <w:t xml:space="preserve">selv en betalingsaftale </w:t>
      </w:r>
      <w:r>
        <w:t xml:space="preserve">med fodplejer. Du vælger selvfølgelig frit, om du vil benytte en anden fodterapeut. Se telefonnummer bagerst. </w:t>
      </w:r>
    </w:p>
    <w:p w:rsidR="008E3109" w:rsidRPr="003727D4" w:rsidRDefault="008E3109" w:rsidP="003727D4">
      <w:pPr>
        <w:spacing w:line="276" w:lineRule="auto"/>
        <w:rPr>
          <w:b/>
        </w:rPr>
      </w:pPr>
      <w:r w:rsidRPr="003727D4">
        <w:rPr>
          <w:b/>
        </w:rPr>
        <w:t>Forsikring</w:t>
      </w:r>
      <w:r>
        <w:t>: Nogle forsikringsselskaber tilbyder en ”plejehjemsforsikring” med den nødvendige dækning- Det anbefales, at den indeholder en glas- og kummeforsikring, hvis du kommer til at ødelægge toilet eller vaskekumme. Der findes også forsikringsselskaber, hvor man kan være dækket af den familieforsikring som ens</w:t>
      </w:r>
      <w:r w:rsidR="003727D4">
        <w:t xml:space="preserve"> et. æ</w:t>
      </w:r>
      <w:r>
        <w:t xml:space="preserve">gtefælle har. Så undersøg det, inden du tegner ny forsikring. </w:t>
      </w:r>
    </w:p>
    <w:p w:rsidR="008E3109" w:rsidRPr="003727D4" w:rsidRDefault="008E3109" w:rsidP="003727D4">
      <w:pPr>
        <w:spacing w:line="276" w:lineRule="auto"/>
        <w:rPr>
          <w:b/>
        </w:rPr>
      </w:pPr>
      <w:r w:rsidRPr="003727D4">
        <w:rPr>
          <w:b/>
        </w:rPr>
        <w:t xml:space="preserve">Frisør: </w:t>
      </w:r>
      <w:r w:rsidRPr="00FA5370">
        <w:t xml:space="preserve">Der er mulighed for at bruge den faste frisør på Demenscenter Kristiansminde. Din kontaktperson hjælper gerne med at bestille tid, hvis du eller dine pårørende ikke </w:t>
      </w:r>
      <w:r w:rsidRPr="00FA5370">
        <w:lastRenderedPageBreak/>
        <w:t xml:space="preserve">kan. Du og dine pårørende aftaler selv </w:t>
      </w:r>
      <w:r w:rsidR="00257E70">
        <w:t xml:space="preserve">en </w:t>
      </w:r>
      <w:r w:rsidRPr="00FA5370">
        <w:t>betaling</w:t>
      </w:r>
      <w:r w:rsidR="00257E70">
        <w:t>saftale</w:t>
      </w:r>
      <w:r w:rsidRPr="00FA5370">
        <w:t xml:space="preserve"> med frisør. Du vælger selvfølgelig frit, om du vil benytte en anden frisør. Se telefonnummer bagerst.</w:t>
      </w:r>
    </w:p>
    <w:p w:rsidR="008E3109" w:rsidRPr="00FA5370" w:rsidRDefault="008E3109" w:rsidP="003727D4">
      <w:pPr>
        <w:spacing w:line="276" w:lineRule="auto"/>
      </w:pPr>
      <w:r w:rsidRPr="003727D4">
        <w:rPr>
          <w:b/>
        </w:rPr>
        <w:t xml:space="preserve">Fødselsdage </w:t>
      </w:r>
      <w:r w:rsidRPr="00FA5370">
        <w:t xml:space="preserve">Med mindre du helst er fri, bliver fødselsdage omtalt i </w:t>
      </w:r>
      <w:r>
        <w:t>Demenscenter Kristiansmindes avis</w:t>
      </w:r>
      <w:r w:rsidRPr="00FA5370">
        <w:t xml:space="preserve"> og fejret med bl.a. flaghejsning. Der serveres lagkage</w:t>
      </w:r>
      <w:r>
        <w:t>, æblekage</w:t>
      </w:r>
      <w:r w:rsidRPr="00FA5370">
        <w:t xml:space="preserve"> eller kringle – efter eget valg - på afdelingen. Der kan altid</w:t>
      </w:r>
      <w:r>
        <w:t xml:space="preserve"> </w:t>
      </w:r>
      <w:r w:rsidRPr="00FA5370">
        <w:t>bestilles ekstra kage til gæster, mod betaling.</w:t>
      </w:r>
    </w:p>
    <w:p w:rsidR="008E3109" w:rsidRPr="00005578" w:rsidRDefault="008E3109" w:rsidP="003727D4">
      <w:pPr>
        <w:spacing w:line="276" w:lineRule="auto"/>
        <w:rPr>
          <w:i/>
        </w:rPr>
      </w:pPr>
      <w:r w:rsidRPr="003727D4">
        <w:rPr>
          <w:b/>
        </w:rPr>
        <w:t>Hjemmeside</w:t>
      </w:r>
      <w:r>
        <w:t xml:space="preserve">: Demenscenter Kristiansminde har sin egen hjemmeside: </w:t>
      </w:r>
      <w:hyperlink r:id="rId16" w:history="1">
        <w:r w:rsidRPr="00005578">
          <w:rPr>
            <w:rStyle w:val="Hyperlink"/>
            <w:i/>
          </w:rPr>
          <w:t>www.kristiansminde.roskilde.dk</w:t>
        </w:r>
      </w:hyperlink>
      <w:r w:rsidRPr="00005578">
        <w:rPr>
          <w:i/>
        </w:rPr>
        <w:t xml:space="preserve"> </w:t>
      </w:r>
    </w:p>
    <w:p w:rsidR="008E3109" w:rsidRDefault="008E3109" w:rsidP="003727D4">
      <w:pPr>
        <w:spacing w:line="276" w:lineRule="auto"/>
      </w:pPr>
      <w:r>
        <w:t xml:space="preserve">Indkøb: Der er ingen indkøbsmuligheder på Demenscenter Kristiansminde. Du kan bestille ugeblade og aviser hos leverandører, der </w:t>
      </w:r>
      <w:r w:rsidR="003A1C6B">
        <w:t>b</w:t>
      </w:r>
      <w:r>
        <w:t xml:space="preserve">ringer direkte til postkassen. Pårørende opfordres til at hjælpe med at få købt ind ved behov. </w:t>
      </w:r>
    </w:p>
    <w:p w:rsidR="008E3109" w:rsidRDefault="008E3109" w:rsidP="003727D4">
      <w:pPr>
        <w:spacing w:line="276" w:lineRule="auto"/>
      </w:pPr>
      <w:r w:rsidRPr="003727D4">
        <w:rPr>
          <w:b/>
        </w:rPr>
        <w:t>Kristiansmindes venner</w:t>
      </w:r>
      <w:r>
        <w:t xml:space="preserve">: Kristiansmindes venner er en støtteforening af pårørende og andre interesserede, der er med til at arrangere arrangementer. Se telefonliste på vores hjemmeside eller ophæng i reception. </w:t>
      </w:r>
    </w:p>
    <w:p w:rsidR="008E3109" w:rsidRDefault="008E3109" w:rsidP="003727D4">
      <w:pPr>
        <w:spacing w:line="276" w:lineRule="auto"/>
      </w:pPr>
      <w:r w:rsidRPr="003727D4">
        <w:rPr>
          <w:b/>
        </w:rPr>
        <w:t>Licens</w:t>
      </w:r>
      <w:r>
        <w:t xml:space="preserve"> Såfremt du er gift og ægtefællen forbliver i den tidligere bolig omfatter dennes licensbetaling også din radio eller TV. Det betyder, der kun skal betales licens for én bolig.</w:t>
      </w:r>
    </w:p>
    <w:p w:rsidR="008E3109" w:rsidRDefault="008E3109" w:rsidP="003727D4">
      <w:pPr>
        <w:spacing w:line="276" w:lineRule="auto"/>
      </w:pPr>
      <w:r w:rsidRPr="003727D4">
        <w:rPr>
          <w:b/>
        </w:rPr>
        <w:t>Læge</w:t>
      </w:r>
      <w:r>
        <w:t xml:space="preserve">: Ved indflytning anbefales det at du skifter læge til vores plejehjemslæge. På Demenscenter Kristiansminde er det Roskilde Lægehus (Allehelgensgade 22), der er vores plejehjemslæger. Dette drøftes i forbindelse med indflytning. </w:t>
      </w:r>
    </w:p>
    <w:p w:rsidR="008E3109" w:rsidRPr="0083583F" w:rsidRDefault="008E3109" w:rsidP="003727D4">
      <w:pPr>
        <w:spacing w:line="276" w:lineRule="auto"/>
      </w:pPr>
      <w:r w:rsidRPr="003727D4">
        <w:rPr>
          <w:b/>
        </w:rPr>
        <w:t xml:space="preserve">Medicin: </w:t>
      </w:r>
      <w:r w:rsidRPr="0083583F">
        <w:t>Personalet yder hjælp til administration af den af lægen ordinerede medicin. Med</w:t>
      </w:r>
      <w:r w:rsidR="00F70876">
        <w:t>icinen opbevares forsvarligt. Du</w:t>
      </w:r>
      <w:r w:rsidRPr="0083583F">
        <w:t xml:space="preserve"> betaler selv for </w:t>
      </w:r>
      <w:r w:rsidR="00F70876">
        <w:t xml:space="preserve">din </w:t>
      </w:r>
      <w:r w:rsidRPr="0083583F">
        <w:t xml:space="preserve">medicin. Medicinen dosisdispenseres så vidt muligt fra Apoteket. Det anbefales at oprette en konto </w:t>
      </w:r>
      <w:r w:rsidRPr="000A6985">
        <w:t>på Svane- eller Dom apotek,</w:t>
      </w:r>
      <w:r w:rsidRPr="0083583F">
        <w:t xml:space="preserve"> så personale</w:t>
      </w:r>
      <w:r>
        <w:t xml:space="preserve"> </w:t>
      </w:r>
      <w:r w:rsidRPr="0083583F">
        <w:t>kan bestille medicin med levering mod et gebyr fra apoteket.</w:t>
      </w:r>
    </w:p>
    <w:p w:rsidR="008E3109" w:rsidRPr="0083583F" w:rsidRDefault="008E3109" w:rsidP="003727D4">
      <w:pPr>
        <w:spacing w:line="276" w:lineRule="auto"/>
      </w:pPr>
      <w:r w:rsidRPr="003727D4">
        <w:rPr>
          <w:b/>
        </w:rPr>
        <w:t xml:space="preserve">Møbler </w:t>
      </w:r>
      <w:r w:rsidRPr="0083583F">
        <w:t>Plejecentret kan ikke påtage sig at opbevare møbler, der henvises til opmagasineringsfirmaer.</w:t>
      </w:r>
      <w:r>
        <w:t xml:space="preserve"> </w:t>
      </w:r>
      <w:r w:rsidRPr="0083583F">
        <w:t>Ligeledes kan plejecenteret ikke være behjælpelige med afskaffelse af møbler.</w:t>
      </w:r>
    </w:p>
    <w:p w:rsidR="008E3109" w:rsidRPr="0083583F" w:rsidRDefault="008E3109" w:rsidP="003727D4">
      <w:pPr>
        <w:spacing w:line="276" w:lineRule="auto"/>
      </w:pPr>
      <w:r w:rsidRPr="003727D4">
        <w:rPr>
          <w:b/>
        </w:rPr>
        <w:t xml:space="preserve">Nøgle/saltobrik </w:t>
      </w:r>
      <w:r w:rsidRPr="0083583F">
        <w:t>Vi anvender en elektronisk brik</w:t>
      </w:r>
      <w:r>
        <w:t xml:space="preserve"> (saltobrik)</w:t>
      </w:r>
      <w:r w:rsidRPr="0083583F">
        <w:t xml:space="preserve"> til alle døre, også boligernes hoveddør. Brik kan udleveres ved henvendelse til personalet.</w:t>
      </w:r>
    </w:p>
    <w:p w:rsidR="008E3109" w:rsidRDefault="008E3109" w:rsidP="003727D4">
      <w:pPr>
        <w:spacing w:line="276" w:lineRule="auto"/>
      </w:pPr>
      <w:r w:rsidRPr="003727D4">
        <w:rPr>
          <w:b/>
        </w:rPr>
        <w:t>Tandpleje</w:t>
      </w:r>
      <w:r>
        <w:t>: På Demenscenter Kristiansminde holder omsorgstandplejen til. Kan du ikke benytte din egen tandlæge/-te</w:t>
      </w:r>
      <w:r w:rsidR="00F70876">
        <w:t xml:space="preserve">kniker, kan du søge visitation </w:t>
      </w:r>
      <w:r>
        <w:t xml:space="preserve">om at blive tilknyttet omsorgstandplejen. Afdelingsleder eller sygeplejerske kan hjælpe dig med ansøgning. </w:t>
      </w:r>
    </w:p>
    <w:p w:rsidR="008E3109" w:rsidRDefault="008E3109" w:rsidP="003727D4">
      <w:pPr>
        <w:spacing w:line="276" w:lineRule="auto"/>
      </w:pPr>
      <w:r w:rsidRPr="003727D4">
        <w:rPr>
          <w:b/>
        </w:rPr>
        <w:t>Penge og værdigenstande</w:t>
      </w:r>
      <w:r>
        <w:t xml:space="preserve"> Det anbefales at begrænse eller helt undgå at have kontanter eller andre værdigenstande. Hvis det alligevel vælges at have værdier liggende, så anbefales det at opbevare kontante penge aflåst. Plejehjemmet kan ikke påtage sig ansvaret for beboernes smykker og øvrige værdigenstande. Det anbefales at opbevare disse ting i aflåste skabe.</w:t>
      </w:r>
    </w:p>
    <w:p w:rsidR="008E3109" w:rsidRDefault="008E3109" w:rsidP="003727D4">
      <w:pPr>
        <w:spacing w:line="276" w:lineRule="auto"/>
      </w:pPr>
      <w:r w:rsidRPr="003727D4">
        <w:rPr>
          <w:b/>
        </w:rPr>
        <w:t>Post</w:t>
      </w:r>
      <w:r>
        <w:t>: Det aftales nærmere med personale på afdeling hvordan post håndteres</w:t>
      </w:r>
    </w:p>
    <w:p w:rsidR="003727D4" w:rsidRDefault="008E3109" w:rsidP="006D54E0">
      <w:pPr>
        <w:spacing w:line="276" w:lineRule="auto"/>
      </w:pPr>
      <w:r w:rsidRPr="003727D4">
        <w:rPr>
          <w:b/>
        </w:rPr>
        <w:t>TV</w:t>
      </w:r>
      <w:r>
        <w:t>: Der er radio- og TV-stik i boligen. Via huslejen betales den lille pakke kabel-tv. Supplerende pakker kan fås v</w:t>
      </w:r>
      <w:r w:rsidR="003A1C6B">
        <w:t xml:space="preserve">ed tilmelding til </w:t>
      </w:r>
      <w:proofErr w:type="spellStart"/>
      <w:r w:rsidR="003A1C6B">
        <w:t>YouSee</w:t>
      </w:r>
      <w:proofErr w:type="spellEnd"/>
      <w:r w:rsidR="003A1C6B">
        <w:t xml:space="preserve"> på tlf.</w:t>
      </w:r>
      <w:r>
        <w:t xml:space="preserve"> 8080</w:t>
      </w:r>
      <w:r w:rsidR="00005578">
        <w:t xml:space="preserve"> </w:t>
      </w:r>
      <w:r>
        <w:t xml:space="preserve">4040 og er for egen regning. Der er fælles tv i opholdsstue. </w:t>
      </w:r>
    </w:p>
    <w:p w:rsidR="002C2D9A" w:rsidRPr="002C2D9A" w:rsidRDefault="001764D7" w:rsidP="002C2D9A">
      <w:pPr>
        <w:pStyle w:val="Overskrift1"/>
        <w:spacing w:line="276" w:lineRule="auto"/>
      </w:pPr>
      <w:bookmarkStart w:id="11" w:name="_Toc68856792"/>
      <w:r>
        <w:lastRenderedPageBreak/>
        <w:t>Telefonliste</w:t>
      </w:r>
      <w:bookmarkEnd w:id="11"/>
      <w:r w:rsidR="00005578">
        <w:t>.</w:t>
      </w:r>
    </w:p>
    <w:p w:rsidR="001764D7" w:rsidRDefault="001764D7" w:rsidP="001764D7">
      <w:pPr>
        <w:spacing w:line="276" w:lineRule="auto"/>
      </w:pPr>
      <w:r w:rsidRPr="000A6985">
        <w:rPr>
          <w:b/>
        </w:rPr>
        <w:t>Hovednummer</w:t>
      </w:r>
      <w:r>
        <w:rPr>
          <w:b/>
        </w:rPr>
        <w:t xml:space="preserve"> Demenscenter Kristiansminde </w:t>
      </w:r>
      <w:r w:rsidR="00005578">
        <w:tab/>
        <w:t xml:space="preserve">       </w:t>
      </w:r>
      <w:r w:rsidR="00005578">
        <w:tab/>
        <w:t>4631 67</w:t>
      </w:r>
      <w:r>
        <w:t>00</w:t>
      </w:r>
    </w:p>
    <w:p w:rsidR="00F16E56" w:rsidRPr="00201D63" w:rsidRDefault="00F16E56" w:rsidP="001764D7">
      <w:pPr>
        <w:spacing w:line="276" w:lineRule="auto"/>
        <w:rPr>
          <w:sz w:val="16"/>
          <w:szCs w:val="16"/>
        </w:rPr>
      </w:pPr>
    </w:p>
    <w:p w:rsidR="001764D7" w:rsidRPr="00F16E56" w:rsidRDefault="00F16E56" w:rsidP="001764D7">
      <w:pPr>
        <w:spacing w:line="276" w:lineRule="auto"/>
      </w:pPr>
      <w:r w:rsidRPr="00F16E56">
        <w:t>Ledelsen træffes alle hverdage i dagtimerne</w:t>
      </w:r>
      <w:r w:rsidR="003A1C6B">
        <w:t>.</w:t>
      </w:r>
    </w:p>
    <w:p w:rsidR="001764D7" w:rsidRPr="00F16E56" w:rsidRDefault="001764D7" w:rsidP="001764D7">
      <w:pPr>
        <w:spacing w:line="276" w:lineRule="auto"/>
        <w:rPr>
          <w:b/>
          <w:sz w:val="16"/>
          <w:szCs w:val="16"/>
        </w:rPr>
      </w:pPr>
    </w:p>
    <w:p w:rsidR="00F16E56" w:rsidRPr="003A1C6B" w:rsidRDefault="00202C21" w:rsidP="001764D7">
      <w:pPr>
        <w:spacing w:line="276" w:lineRule="auto"/>
        <w:rPr>
          <w:b/>
        </w:rPr>
      </w:pPr>
      <w:r w:rsidRPr="00202C21">
        <w:rPr>
          <w:b/>
        </w:rPr>
        <w:t>Centerleder</w:t>
      </w:r>
      <w:r w:rsidR="00F16E56" w:rsidRPr="003A1C6B">
        <w:rPr>
          <w:b/>
        </w:rPr>
        <w:t>:</w:t>
      </w:r>
    </w:p>
    <w:p w:rsidR="002C2D9A" w:rsidRPr="00F70876" w:rsidRDefault="002C2D9A" w:rsidP="002C2D9A">
      <w:pPr>
        <w:spacing w:line="276" w:lineRule="auto"/>
      </w:pPr>
      <w:r w:rsidRPr="00F70876">
        <w:t xml:space="preserve">Anders Christensen                                                  </w:t>
      </w:r>
      <w:r w:rsidRPr="00F70876">
        <w:tab/>
        <w:t xml:space="preserve">       </w:t>
      </w:r>
      <w:r w:rsidRPr="00F70876">
        <w:tab/>
        <w:t>3084 1388</w:t>
      </w:r>
    </w:p>
    <w:p w:rsidR="00F16E56" w:rsidRPr="00F70876" w:rsidRDefault="00662514" w:rsidP="002C2D9A">
      <w:pPr>
        <w:spacing w:line="276" w:lineRule="auto"/>
        <w:rPr>
          <w:color w:val="0070C0"/>
        </w:rPr>
      </w:pPr>
      <w:hyperlink r:id="rId17" w:history="1">
        <w:r w:rsidR="00F70876" w:rsidRPr="00F70876">
          <w:rPr>
            <w:rStyle w:val="Hyperlink"/>
            <w:color w:val="0070C0"/>
            <w:u w:val="none"/>
          </w:rPr>
          <w:t>anderschris@roskilde.dk</w:t>
        </w:r>
      </w:hyperlink>
    </w:p>
    <w:p w:rsidR="00F70876" w:rsidRPr="00F70876" w:rsidRDefault="00F70876" w:rsidP="002C2D9A">
      <w:pPr>
        <w:spacing w:line="276" w:lineRule="auto"/>
        <w:rPr>
          <w:b/>
          <w:color w:val="0070C0"/>
          <w:sz w:val="10"/>
          <w:szCs w:val="10"/>
        </w:rPr>
      </w:pPr>
    </w:p>
    <w:p w:rsidR="00F70876" w:rsidRDefault="001764D7" w:rsidP="001764D7">
      <w:pPr>
        <w:spacing w:line="276" w:lineRule="auto"/>
      </w:pPr>
      <w:r w:rsidRPr="000A6985">
        <w:rPr>
          <w:b/>
        </w:rPr>
        <w:t>Afdelingsledere</w:t>
      </w:r>
      <w:r>
        <w:t xml:space="preserve">:   </w:t>
      </w:r>
    </w:p>
    <w:p w:rsidR="001764D7" w:rsidRDefault="001764D7" w:rsidP="001764D7">
      <w:pPr>
        <w:spacing w:line="276" w:lineRule="auto"/>
      </w:pPr>
      <w:r>
        <w:t xml:space="preserve">                                                         </w:t>
      </w:r>
    </w:p>
    <w:p w:rsidR="001764D7" w:rsidRDefault="001764D7" w:rsidP="001764D7">
      <w:pPr>
        <w:spacing w:line="276" w:lineRule="auto"/>
      </w:pPr>
      <w:r>
        <w:t xml:space="preserve">Hus 4-6: Annica Prehn </w:t>
      </w:r>
      <w:r>
        <w:tab/>
      </w:r>
      <w:r>
        <w:tab/>
      </w:r>
      <w:r>
        <w:tab/>
      </w:r>
      <w:r>
        <w:tab/>
      </w:r>
      <w:r w:rsidR="00F16E56">
        <w:t>2490 7088</w:t>
      </w:r>
      <w:r>
        <w:t xml:space="preserve">   </w:t>
      </w:r>
    </w:p>
    <w:p w:rsidR="001764D7" w:rsidRDefault="001764D7" w:rsidP="001764D7">
      <w:pPr>
        <w:spacing w:line="276" w:lineRule="auto"/>
      </w:pPr>
      <w:r w:rsidRPr="00F70876">
        <w:rPr>
          <w:color w:val="0070C0"/>
        </w:rPr>
        <w:t>annicas@roskilde.dk</w:t>
      </w:r>
      <w:r>
        <w:tab/>
      </w:r>
      <w:r>
        <w:tab/>
      </w:r>
      <w:r>
        <w:tab/>
      </w:r>
      <w:r>
        <w:tab/>
        <w:t xml:space="preserve"> </w:t>
      </w:r>
    </w:p>
    <w:p w:rsidR="004965EA" w:rsidRPr="00570C80" w:rsidRDefault="004965EA" w:rsidP="001764D7">
      <w:pPr>
        <w:spacing w:line="276" w:lineRule="auto"/>
        <w:rPr>
          <w:sz w:val="10"/>
          <w:szCs w:val="10"/>
        </w:rPr>
      </w:pPr>
    </w:p>
    <w:p w:rsidR="002C2D9A" w:rsidRPr="00201D63" w:rsidRDefault="002C2D9A" w:rsidP="002C2D9A">
      <w:pPr>
        <w:spacing w:line="276" w:lineRule="auto"/>
      </w:pPr>
      <w:r>
        <w:t>Hus 8-</w:t>
      </w:r>
      <w:bookmarkStart w:id="12" w:name="_GoBack"/>
      <w:bookmarkEnd w:id="12"/>
      <w:r>
        <w:t xml:space="preserve">Seniorhøjskole: Naja Nilsson                                                                 3084 1339                                          </w:t>
      </w:r>
    </w:p>
    <w:p w:rsidR="001764D7" w:rsidRPr="002C2D9A" w:rsidRDefault="002C2D9A" w:rsidP="001764D7">
      <w:pPr>
        <w:spacing w:line="276" w:lineRule="auto"/>
        <w:rPr>
          <w:color w:val="0070C0"/>
        </w:rPr>
      </w:pPr>
      <w:r w:rsidRPr="00F70876">
        <w:rPr>
          <w:color w:val="0070C0"/>
        </w:rPr>
        <w:t>najan@roskilde.dk</w:t>
      </w:r>
    </w:p>
    <w:p w:rsidR="004965EA" w:rsidRPr="00570C80" w:rsidRDefault="004965EA" w:rsidP="001764D7">
      <w:pPr>
        <w:spacing w:line="276" w:lineRule="auto"/>
        <w:rPr>
          <w:sz w:val="10"/>
          <w:szCs w:val="10"/>
        </w:rPr>
      </w:pPr>
    </w:p>
    <w:p w:rsidR="001764D7" w:rsidRDefault="00F16E56" w:rsidP="001764D7">
      <w:pPr>
        <w:spacing w:line="276" w:lineRule="auto"/>
      </w:pPr>
      <w:r w:rsidRPr="00F16E56">
        <w:t xml:space="preserve">Hus 10-12: </w:t>
      </w:r>
      <w:r w:rsidR="002C2D9A">
        <w:t>Rasmus Andersen</w:t>
      </w:r>
      <w:r w:rsidR="001764D7" w:rsidRPr="00F16E56">
        <w:tab/>
        <w:t xml:space="preserve">     </w:t>
      </w:r>
      <w:r w:rsidR="001764D7" w:rsidRPr="00F16E56">
        <w:tab/>
      </w:r>
      <w:r w:rsidR="001764D7" w:rsidRPr="00F16E56">
        <w:tab/>
      </w:r>
      <w:r w:rsidRPr="00F16E56">
        <w:t>3058 6448</w:t>
      </w:r>
    </w:p>
    <w:p w:rsidR="002C2D9A" w:rsidRPr="00F70876" w:rsidRDefault="00662514" w:rsidP="001764D7">
      <w:pPr>
        <w:spacing w:line="276" w:lineRule="auto"/>
        <w:rPr>
          <w:color w:val="0070C0"/>
        </w:rPr>
      </w:pPr>
      <w:hyperlink r:id="rId18" w:history="1">
        <w:r w:rsidR="00F70876" w:rsidRPr="00F70876">
          <w:rPr>
            <w:rStyle w:val="Hyperlink"/>
            <w:color w:val="0070C0"/>
            <w:u w:val="none"/>
          </w:rPr>
          <w:t>rasmusba@roskilde.dk</w:t>
        </w:r>
      </w:hyperlink>
    </w:p>
    <w:p w:rsidR="002C2D9A" w:rsidRPr="00F16E56" w:rsidRDefault="002C2D9A" w:rsidP="001764D7">
      <w:pPr>
        <w:spacing w:line="276" w:lineRule="auto"/>
      </w:pPr>
    </w:p>
    <w:p w:rsidR="001764D7" w:rsidRPr="00570C80" w:rsidRDefault="001764D7" w:rsidP="001764D7">
      <w:pPr>
        <w:spacing w:line="276" w:lineRule="auto"/>
        <w:rPr>
          <w:b/>
          <w:sz w:val="10"/>
          <w:szCs w:val="10"/>
        </w:rPr>
      </w:pPr>
    </w:p>
    <w:p w:rsidR="001764D7" w:rsidRPr="000A6985" w:rsidRDefault="00202C21" w:rsidP="001764D7">
      <w:pPr>
        <w:spacing w:line="276" w:lineRule="auto"/>
        <w:rPr>
          <w:b/>
        </w:rPr>
      </w:pPr>
      <w:r>
        <w:rPr>
          <w:b/>
        </w:rPr>
        <w:t>Husene:</w:t>
      </w:r>
      <w:r w:rsidR="001764D7" w:rsidRPr="000A6985">
        <w:rPr>
          <w:b/>
        </w:rPr>
        <w:tab/>
      </w:r>
    </w:p>
    <w:p w:rsidR="00202C21" w:rsidRPr="003A1C6B" w:rsidRDefault="00202C21" w:rsidP="001764D7">
      <w:pPr>
        <w:spacing w:line="276" w:lineRule="auto"/>
      </w:pPr>
      <w:r w:rsidRPr="003A1C6B">
        <w:t>Hus 4</w:t>
      </w:r>
      <w:r w:rsidR="00005578">
        <w:t xml:space="preserve">                                                                                                                              4631 6831</w:t>
      </w:r>
    </w:p>
    <w:p w:rsidR="00202C21" w:rsidRPr="003A1C6B" w:rsidRDefault="00202C21" w:rsidP="001764D7">
      <w:pPr>
        <w:spacing w:line="276" w:lineRule="auto"/>
      </w:pPr>
      <w:r w:rsidRPr="003A1C6B">
        <w:t>Hus 6</w:t>
      </w:r>
      <w:r w:rsidR="00005578">
        <w:t xml:space="preserve">                                                                                                                              4631 6833</w:t>
      </w:r>
    </w:p>
    <w:p w:rsidR="00202C21" w:rsidRPr="003A1C6B" w:rsidRDefault="00202C21" w:rsidP="001764D7">
      <w:pPr>
        <w:spacing w:line="276" w:lineRule="auto"/>
      </w:pPr>
      <w:r w:rsidRPr="003A1C6B">
        <w:t>Hus 8</w:t>
      </w:r>
      <w:r w:rsidR="00005578">
        <w:t xml:space="preserve">                                                                                                                              4631 6835</w:t>
      </w:r>
    </w:p>
    <w:p w:rsidR="00202C21" w:rsidRPr="003A1C6B" w:rsidRDefault="00202C21" w:rsidP="001764D7">
      <w:pPr>
        <w:spacing w:line="276" w:lineRule="auto"/>
      </w:pPr>
      <w:r w:rsidRPr="003A1C6B">
        <w:t>Hus 10</w:t>
      </w:r>
      <w:r w:rsidR="00005578">
        <w:t xml:space="preserve">                                                                                                                            4631 6837</w:t>
      </w:r>
    </w:p>
    <w:p w:rsidR="001764D7" w:rsidRPr="00570C80" w:rsidRDefault="00202C21" w:rsidP="001764D7">
      <w:pPr>
        <w:spacing w:line="276" w:lineRule="auto"/>
        <w:rPr>
          <w:sz w:val="10"/>
          <w:szCs w:val="10"/>
        </w:rPr>
      </w:pPr>
      <w:r w:rsidRPr="003A1C6B">
        <w:t>Hus 12</w:t>
      </w:r>
      <w:r w:rsidR="00005578">
        <w:t xml:space="preserve">                                                                                                                            4631 6839</w:t>
      </w:r>
      <w:r w:rsidR="001764D7" w:rsidRPr="003A1C6B">
        <w:tab/>
        <w:t xml:space="preserve">        </w:t>
      </w:r>
      <w:r w:rsidR="001764D7" w:rsidRPr="003A1C6B">
        <w:tab/>
      </w:r>
    </w:p>
    <w:p w:rsidR="001764D7" w:rsidRDefault="001764D7" w:rsidP="001764D7">
      <w:pPr>
        <w:spacing w:line="276" w:lineRule="auto"/>
      </w:pPr>
      <w:r w:rsidRPr="000A6985">
        <w:rPr>
          <w:b/>
        </w:rPr>
        <w:t>Teknisk</w:t>
      </w:r>
      <w:r>
        <w:t xml:space="preserve"> </w:t>
      </w:r>
      <w:r w:rsidRPr="000A6985">
        <w:rPr>
          <w:b/>
        </w:rPr>
        <w:t>servicemedarbejder</w:t>
      </w:r>
      <w:r w:rsidR="00202C21">
        <w:rPr>
          <w:b/>
        </w:rPr>
        <w:t>e</w:t>
      </w:r>
      <w:r>
        <w:t xml:space="preserve">: </w:t>
      </w:r>
    </w:p>
    <w:p w:rsidR="001764D7" w:rsidRPr="00662514" w:rsidRDefault="00005578" w:rsidP="001764D7">
      <w:pPr>
        <w:spacing w:line="276" w:lineRule="auto"/>
      </w:pPr>
      <w:r w:rsidRPr="00662514">
        <w:t xml:space="preserve">Kevin Benz      </w:t>
      </w:r>
      <w:r w:rsidRPr="00662514">
        <w:tab/>
        <w:t xml:space="preserve">        </w:t>
      </w:r>
      <w:r w:rsidRPr="00662514">
        <w:tab/>
      </w:r>
      <w:r w:rsidRPr="00662514">
        <w:tab/>
      </w:r>
      <w:r w:rsidRPr="00662514">
        <w:tab/>
        <w:t>2055 11</w:t>
      </w:r>
      <w:r w:rsidR="001764D7" w:rsidRPr="00662514">
        <w:t xml:space="preserve">00 </w:t>
      </w:r>
    </w:p>
    <w:p w:rsidR="001764D7" w:rsidRPr="00662514" w:rsidRDefault="00746606" w:rsidP="001764D7">
      <w:pPr>
        <w:spacing w:line="276" w:lineRule="auto"/>
        <w:rPr>
          <w:sz w:val="10"/>
          <w:szCs w:val="10"/>
        </w:rPr>
      </w:pPr>
      <w:r w:rsidRPr="00662514">
        <w:t>Per Green</w:t>
      </w:r>
      <w:r w:rsidRPr="00662514">
        <w:tab/>
      </w:r>
      <w:r w:rsidRPr="00662514">
        <w:tab/>
      </w:r>
      <w:r w:rsidRPr="00662514">
        <w:tab/>
      </w:r>
      <w:r w:rsidRPr="00662514">
        <w:tab/>
        <w:t xml:space="preserve">                           </w:t>
      </w:r>
      <w:r w:rsidR="00005578" w:rsidRPr="00662514">
        <w:t>3084 13</w:t>
      </w:r>
      <w:r w:rsidR="00570C80" w:rsidRPr="00662514">
        <w:t>63</w:t>
      </w:r>
      <w:r w:rsidR="001764D7" w:rsidRPr="00662514">
        <w:tab/>
      </w:r>
    </w:p>
    <w:p w:rsidR="00570C80" w:rsidRPr="00662514" w:rsidRDefault="00570C80" w:rsidP="001764D7">
      <w:pPr>
        <w:spacing w:line="276" w:lineRule="auto"/>
        <w:rPr>
          <w:sz w:val="10"/>
          <w:szCs w:val="10"/>
        </w:rPr>
      </w:pPr>
    </w:p>
    <w:p w:rsidR="00746606" w:rsidRPr="00662514" w:rsidRDefault="00570C80" w:rsidP="001764D7">
      <w:pPr>
        <w:spacing w:line="276" w:lineRule="auto"/>
        <w:rPr>
          <w:b/>
        </w:rPr>
      </w:pPr>
      <w:r w:rsidRPr="00662514">
        <w:rPr>
          <w:b/>
        </w:rPr>
        <w:t>F</w:t>
      </w:r>
      <w:r w:rsidR="00A21B54" w:rsidRPr="00662514">
        <w:rPr>
          <w:b/>
        </w:rPr>
        <w:t>odterapeut</w:t>
      </w:r>
      <w:r w:rsidR="00A55FCF" w:rsidRPr="00662514">
        <w:rPr>
          <w:b/>
        </w:rPr>
        <w:t>:</w:t>
      </w:r>
      <w:r w:rsidR="00A21B54" w:rsidRPr="00662514">
        <w:rPr>
          <w:b/>
        </w:rPr>
        <w:t xml:space="preserve"> </w:t>
      </w:r>
    </w:p>
    <w:p w:rsidR="00570C80" w:rsidRDefault="00570C80" w:rsidP="001764D7">
      <w:pPr>
        <w:spacing w:line="276" w:lineRule="auto"/>
      </w:pPr>
      <w:r w:rsidRPr="00570C80">
        <w:t>Annette Lindberg</w:t>
      </w:r>
      <w:r>
        <w:t xml:space="preserve">                                                 </w:t>
      </w:r>
      <w:r w:rsidR="00746606">
        <w:t xml:space="preserve">                                                   </w:t>
      </w:r>
      <w:r>
        <w:t>2296 9214</w:t>
      </w:r>
    </w:p>
    <w:p w:rsidR="00A21B54" w:rsidRDefault="00A21B54" w:rsidP="001764D7">
      <w:pPr>
        <w:spacing w:line="276" w:lineRule="auto"/>
        <w:rPr>
          <w:b/>
        </w:rPr>
      </w:pPr>
      <w:r w:rsidRPr="00A21B54">
        <w:rPr>
          <w:b/>
        </w:rPr>
        <w:t>Fodterapeut</w:t>
      </w:r>
      <w:r w:rsidR="00A55FCF">
        <w:rPr>
          <w:b/>
        </w:rPr>
        <w:t>:</w:t>
      </w:r>
    </w:p>
    <w:p w:rsidR="00746606" w:rsidRPr="000074A6" w:rsidRDefault="000074A6" w:rsidP="001764D7">
      <w:pPr>
        <w:spacing w:line="276" w:lineRule="auto"/>
      </w:pPr>
      <w:r w:rsidRPr="000074A6">
        <w:t>Dorthe</w:t>
      </w:r>
      <w:r w:rsidR="00BE11F3">
        <w:t xml:space="preserve">                                                                                                                          2539 8222</w:t>
      </w:r>
    </w:p>
    <w:p w:rsidR="00746606" w:rsidRDefault="00570C80" w:rsidP="001764D7">
      <w:pPr>
        <w:spacing w:line="276" w:lineRule="auto"/>
        <w:rPr>
          <w:b/>
        </w:rPr>
      </w:pPr>
      <w:r w:rsidRPr="00570C80">
        <w:rPr>
          <w:b/>
        </w:rPr>
        <w:t>Frisør</w:t>
      </w:r>
      <w:r w:rsidR="00A55FCF">
        <w:rPr>
          <w:b/>
        </w:rPr>
        <w:t>:</w:t>
      </w:r>
      <w:r>
        <w:rPr>
          <w:b/>
        </w:rPr>
        <w:t xml:space="preserve"> </w:t>
      </w:r>
    </w:p>
    <w:p w:rsidR="00570C80" w:rsidRPr="00570C80" w:rsidRDefault="00A55FCF" w:rsidP="001764D7">
      <w:pPr>
        <w:spacing w:line="276" w:lineRule="auto"/>
        <w:rPr>
          <w:b/>
        </w:rPr>
      </w:pPr>
      <w:r>
        <w:t>De mobile</w:t>
      </w:r>
      <w:r w:rsidR="00570C80">
        <w:t xml:space="preserve">                                                                                       </w:t>
      </w:r>
      <w:r w:rsidR="00746606">
        <w:t xml:space="preserve">                            </w:t>
      </w:r>
      <w:r w:rsidR="00570C80">
        <w:t xml:space="preserve"> 2888 8862</w:t>
      </w:r>
    </w:p>
    <w:p w:rsidR="001764D7" w:rsidRPr="00746606" w:rsidRDefault="001764D7" w:rsidP="001764D7">
      <w:pPr>
        <w:spacing w:line="276" w:lineRule="auto"/>
        <w:rPr>
          <w:sz w:val="10"/>
          <w:szCs w:val="10"/>
        </w:rPr>
      </w:pPr>
    </w:p>
    <w:p w:rsidR="00746606" w:rsidRDefault="00746606" w:rsidP="00746606">
      <w:pPr>
        <w:spacing w:line="276" w:lineRule="auto"/>
      </w:pPr>
      <w:r w:rsidRPr="000A6985">
        <w:rPr>
          <w:b/>
        </w:rPr>
        <w:t>Boligselskabet Sjælland</w:t>
      </w:r>
      <w:r>
        <w:t xml:space="preserve">: </w:t>
      </w:r>
      <w:r>
        <w:tab/>
      </w:r>
      <w:r>
        <w:tab/>
      </w:r>
      <w:r>
        <w:tab/>
        <w:t xml:space="preserve">                          4630 4700   </w:t>
      </w:r>
    </w:p>
    <w:p w:rsidR="001764D7" w:rsidRDefault="001764D7" w:rsidP="001764D7">
      <w:pPr>
        <w:spacing w:line="276" w:lineRule="auto"/>
      </w:pPr>
    </w:p>
    <w:p w:rsidR="00017AB3" w:rsidRDefault="00017AB3" w:rsidP="00017AB3">
      <w:pPr>
        <w:spacing w:line="276" w:lineRule="auto"/>
      </w:pPr>
      <w:r>
        <w:t>Roskilde Kommune</w:t>
      </w:r>
    </w:p>
    <w:p w:rsidR="00017AB3" w:rsidRDefault="00017AB3" w:rsidP="00017AB3">
      <w:pPr>
        <w:spacing w:line="276" w:lineRule="auto"/>
      </w:pPr>
      <w:r>
        <w:t>Demensplejecenter Kristiansminde</w:t>
      </w:r>
    </w:p>
    <w:p w:rsidR="00C020F4" w:rsidRDefault="00017AB3" w:rsidP="00017AB3">
      <w:pPr>
        <w:spacing w:line="276" w:lineRule="auto"/>
      </w:pPr>
      <w:r>
        <w:t>Margrethekær 2</w:t>
      </w:r>
      <w:r w:rsidR="00F16E56">
        <w:t xml:space="preserve">     </w:t>
      </w:r>
      <w:r w:rsidR="002C2D9A">
        <w:t>4000 Roskilde.</w:t>
      </w:r>
    </w:p>
    <w:sectPr w:rsidR="00C020F4" w:rsidSect="00B85469">
      <w:headerReference w:type="default" r:id="rId19"/>
      <w:pgSz w:w="11906" w:h="16838"/>
      <w:pgMar w:top="2381" w:right="1588" w:bottom="158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93A" w:rsidRDefault="0047793A" w:rsidP="004771FA">
      <w:pPr>
        <w:spacing w:line="240" w:lineRule="auto"/>
      </w:pPr>
      <w:r>
        <w:separator/>
      </w:r>
    </w:p>
  </w:endnote>
  <w:endnote w:type="continuationSeparator" w:id="0">
    <w:p w:rsidR="0047793A" w:rsidRDefault="0047793A" w:rsidP="004771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leo regular">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ontserrat Bold">
    <w:panose1 w:val="00000000000000000000"/>
    <w:charset w:val="00"/>
    <w:family w:val="roman"/>
    <w:notTrueType/>
    <w:pitch w:val="default"/>
  </w:font>
  <w:font w:name="Montserrat Medium">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61E0" w:rsidRDefault="008C2D55">
    <w:pPr>
      <w:pStyle w:val="Sidefod"/>
    </w:pPr>
    <w:r>
      <w:rPr>
        <w:noProof/>
        <w:lang w:eastAsia="da-DK"/>
      </w:rPr>
      <mc:AlternateContent>
        <mc:Choice Requires="wps">
          <w:drawing>
            <wp:anchor distT="0" distB="0" distL="114300" distR="114300" simplePos="0" relativeHeight="251662336" behindDoc="0" locked="0" layoutInCell="1" allowOverlap="1" wp14:anchorId="52704159" wp14:editId="26B4B675">
              <wp:simplePos x="0" y="0"/>
              <wp:positionH relativeFrom="margin">
                <wp:align>right</wp:align>
              </wp:positionH>
              <wp:positionV relativeFrom="paragraph">
                <wp:posOffset>-27249</wp:posOffset>
              </wp:positionV>
              <wp:extent cx="482600" cy="123037"/>
              <wp:effectExtent l="0" t="0" r="0" b="0"/>
              <wp:wrapNone/>
              <wp:docPr id="5" name="Tekstfelt 5"/>
              <wp:cNvGraphicFramePr/>
              <a:graphic xmlns:a="http://schemas.openxmlformats.org/drawingml/2006/main">
                <a:graphicData uri="http://schemas.microsoft.com/office/word/2010/wordprocessingShape">
                  <wps:wsp>
                    <wps:cNvSpPr txBox="1"/>
                    <wps:spPr>
                      <a:xfrm>
                        <a:off x="0" y="0"/>
                        <a:ext cx="482600" cy="123037"/>
                      </a:xfrm>
                      <a:prstGeom prst="rect">
                        <a:avLst/>
                      </a:prstGeom>
                      <a:solidFill>
                        <a:schemeClr val="lt1"/>
                      </a:solidFill>
                      <a:ln w="6350">
                        <a:noFill/>
                      </a:ln>
                    </wps:spPr>
                    <wps:txbx>
                      <w:txbxContent>
                        <w:p w:rsidR="00AD61E0" w:rsidRPr="008C2D55" w:rsidRDefault="008C2D55" w:rsidP="008C2D55">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Pr="008C2D55">
                            <w:rPr>
                              <w:rFonts w:ascii="Montserrat Medium" w:hAnsi="Montserrat Medium"/>
                              <w:sz w:val="14"/>
                              <w:szCs w:val="14"/>
                            </w:rPr>
                            <w:t>1</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BE11F3">
                            <w:rPr>
                              <w:rFonts w:ascii="Montserrat Medium" w:hAnsi="Montserrat Medium"/>
                              <w:noProof/>
                              <w:sz w:val="14"/>
                              <w:szCs w:val="14"/>
                            </w:rPr>
                            <w:t>9</w:t>
                          </w:r>
                          <w:r w:rsidRPr="008C2D55">
                            <w:rPr>
                              <w:rFonts w:ascii="Montserrat Medium" w:hAnsi="Montserrat Medium"/>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4159" id="_x0000_t202" coordsize="21600,21600" o:spt="202" path="m,l,21600r21600,l21600,xe">
              <v:stroke joinstyle="miter"/>
              <v:path gradientshapeok="t" o:connecttype="rect"/>
            </v:shapetype>
            <v:shape id="Tekstfelt 5" o:spid="_x0000_s1027" type="#_x0000_t202" style="position:absolute;margin-left:-13.2pt;margin-top:-2.15pt;width:38pt;height:9.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" fillcolor="white [3201]" stroked="f" strokeweight=".5pt">
              <v:textbox inset="0,0,0,0">
                <w:txbxContent>
                  <w:p w:rsidR="00AD61E0" w:rsidRPr="008C2D55" w:rsidRDefault="008C2D55" w:rsidP="008C2D55">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Pr="008C2D55">
                      <w:rPr>
                        <w:rFonts w:ascii="Montserrat Medium" w:hAnsi="Montserrat Medium"/>
                        <w:sz w:val="14"/>
                        <w:szCs w:val="14"/>
                      </w:rPr>
                      <w:t>1</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BE11F3">
                      <w:rPr>
                        <w:rFonts w:ascii="Montserrat Medium" w:hAnsi="Montserrat Medium"/>
                        <w:noProof/>
                        <w:sz w:val="14"/>
                        <w:szCs w:val="14"/>
                      </w:rPr>
                      <w:t>9</w:t>
                    </w:r>
                    <w:r w:rsidRPr="008C2D55">
                      <w:rPr>
                        <w:rFonts w:ascii="Montserrat Medium" w:hAnsi="Montserrat Medium"/>
                        <w:sz w:val="14"/>
                        <w:szCs w:val="1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6D" w:rsidRDefault="00315C6D">
    <w:pPr>
      <w:pStyle w:val="Sidefod"/>
    </w:pPr>
    <w:r>
      <w:rPr>
        <w:noProof/>
        <w:lang w:eastAsia="da-DK"/>
      </w:rPr>
      <mc:AlternateContent>
        <mc:Choice Requires="wps">
          <w:drawing>
            <wp:anchor distT="0" distB="0" distL="114300" distR="114300" simplePos="0" relativeHeight="251666432" behindDoc="0" locked="0" layoutInCell="1" allowOverlap="1" wp14:anchorId="79EF23B8" wp14:editId="13EFCB27">
              <wp:simplePos x="0" y="0"/>
              <wp:positionH relativeFrom="page">
                <wp:posOffset>6049010</wp:posOffset>
              </wp:positionH>
              <wp:positionV relativeFrom="page">
                <wp:posOffset>10106660</wp:posOffset>
              </wp:positionV>
              <wp:extent cx="482760" cy="122040"/>
              <wp:effectExtent l="0" t="0" r="0" b="0"/>
              <wp:wrapNone/>
              <wp:docPr id="2" name="Tekstfelt 2" descr="sidetal"/>
              <wp:cNvGraphicFramePr/>
              <a:graphic xmlns:a="http://schemas.openxmlformats.org/drawingml/2006/main">
                <a:graphicData uri="http://schemas.microsoft.com/office/word/2010/wordprocessingShape">
                  <wps:wsp>
                    <wps:cNvSpPr txBox="1"/>
                    <wps:spPr>
                      <a:xfrm>
                        <a:off x="0" y="0"/>
                        <a:ext cx="482760" cy="122040"/>
                      </a:xfrm>
                      <a:prstGeom prst="rect">
                        <a:avLst/>
                      </a:prstGeom>
                      <a:solidFill>
                        <a:schemeClr val="lt1"/>
                      </a:solidFill>
                      <a:ln w="6350">
                        <a:noFill/>
                      </a:ln>
                    </wps:spPr>
                    <wps:txbx>
                      <w:txbxContent>
                        <w:p w:rsidR="00315C6D" w:rsidRPr="008C2D55" w:rsidRDefault="00315C6D" w:rsidP="00B85469">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00662514">
                            <w:rPr>
                              <w:rFonts w:ascii="Montserrat Medium" w:hAnsi="Montserrat Medium"/>
                              <w:noProof/>
                              <w:sz w:val="14"/>
                              <w:szCs w:val="14"/>
                            </w:rPr>
                            <w:t>8</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662514">
                            <w:rPr>
                              <w:rFonts w:ascii="Montserrat Medium" w:hAnsi="Montserrat Medium"/>
                              <w:noProof/>
                              <w:sz w:val="14"/>
                              <w:szCs w:val="14"/>
                            </w:rPr>
                            <w:t>9</w:t>
                          </w:r>
                          <w:r w:rsidRPr="008C2D55">
                            <w:rPr>
                              <w:rFonts w:ascii="Montserrat Medium" w:hAnsi="Montserrat Medium"/>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23B8" id="_x0000_t202" coordsize="21600,21600" o:spt="202" path="m,l,21600r21600,l21600,xe">
              <v:stroke joinstyle="miter"/>
              <v:path gradientshapeok="t" o:connecttype="rect"/>
            </v:shapetype>
            <v:shape id="Tekstfelt 2" o:spid="_x0000_s1028" type="#_x0000_t202" alt="sidetal" style="position:absolute;margin-left:476.3pt;margin-top:795.8pt;width:38pt;height:9.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" fillcolor="white [3201]" stroked="f" strokeweight=".5pt">
              <v:textbox inset="0,0,0,0">
                <w:txbxContent>
                  <w:p w:rsidR="00315C6D" w:rsidRPr="008C2D55" w:rsidRDefault="00315C6D" w:rsidP="00B85469">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00662514">
                      <w:rPr>
                        <w:rFonts w:ascii="Montserrat Medium" w:hAnsi="Montserrat Medium"/>
                        <w:noProof/>
                        <w:sz w:val="14"/>
                        <w:szCs w:val="14"/>
                      </w:rPr>
                      <w:t>8</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662514">
                      <w:rPr>
                        <w:rFonts w:ascii="Montserrat Medium" w:hAnsi="Montserrat Medium"/>
                        <w:noProof/>
                        <w:sz w:val="14"/>
                        <w:szCs w:val="14"/>
                      </w:rPr>
                      <w:t>9</w:t>
                    </w:r>
                    <w:r w:rsidRPr="008C2D55">
                      <w:rPr>
                        <w:rFonts w:ascii="Montserrat Medium" w:hAnsi="Montserrat Medium"/>
                        <w:sz w:val="14"/>
                        <w:szCs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93A" w:rsidRDefault="0047793A" w:rsidP="004771FA">
      <w:pPr>
        <w:spacing w:line="240" w:lineRule="auto"/>
      </w:pPr>
      <w:r>
        <w:separator/>
      </w:r>
    </w:p>
  </w:footnote>
  <w:footnote w:type="continuationSeparator" w:id="0">
    <w:p w:rsidR="0047793A" w:rsidRDefault="0047793A" w:rsidP="004771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DA3" w:rsidRDefault="006F7DA3">
    <w:pPr>
      <w:pStyle w:val="Sidehoved"/>
    </w:pPr>
    <w:r>
      <w:rPr>
        <w:noProof/>
        <w:lang w:eastAsia="da-DK"/>
      </w:rPr>
      <w:drawing>
        <wp:anchor distT="0" distB="0" distL="114300" distR="114300" simplePos="0" relativeHeight="251669504" behindDoc="0" locked="1" layoutInCell="1" allowOverlap="1" wp14:anchorId="2E91DFEB" wp14:editId="2A5E1A70">
          <wp:simplePos x="0" y="0"/>
          <wp:positionH relativeFrom="page">
            <wp:posOffset>500380</wp:posOffset>
          </wp:positionH>
          <wp:positionV relativeFrom="page">
            <wp:posOffset>499745</wp:posOffset>
          </wp:positionV>
          <wp:extent cx="1390650" cy="503555"/>
          <wp:effectExtent l="0" t="0" r="0" b="0"/>
          <wp:wrapNone/>
          <wp:docPr id="16" name="Billed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logo"/>
                  <pic:cNvPicPr/>
                </pic:nvPicPr>
                <pic:blipFill>
                  <a:blip r:embed="rId1">
                    <a:extLst>
                      <a:ext uri="{28A0092B-C50C-407E-A947-70E740481C1C}">
                        <a14:useLocalDpi xmlns:a14="http://schemas.microsoft.com/office/drawing/2010/main" val="0"/>
                      </a:ext>
                    </a:extLst>
                  </a:blip>
                  <a:stretch>
                    <a:fillRect/>
                  </a:stretch>
                </pic:blipFill>
                <pic:spPr>
                  <a:xfrm>
                    <a:off x="0" y="0"/>
                    <a:ext cx="1390650"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1FA" w:rsidRDefault="004771FA">
    <w:pPr>
      <w:pStyle w:val="Sidehoved"/>
    </w:pPr>
    <w:r w:rsidRPr="006B569E">
      <w:rPr>
        <w:noProof/>
        <w:lang w:eastAsia="da-DK"/>
      </w:rPr>
      <w:drawing>
        <wp:anchor distT="0" distB="0" distL="114300" distR="114300" simplePos="0" relativeHeight="251660288" behindDoc="0" locked="1" layoutInCell="1" allowOverlap="1" wp14:anchorId="2FB9861B" wp14:editId="77433877">
          <wp:simplePos x="0" y="0"/>
          <wp:positionH relativeFrom="page">
            <wp:posOffset>1008380</wp:posOffset>
          </wp:positionH>
          <wp:positionV relativeFrom="page">
            <wp:posOffset>504190</wp:posOffset>
          </wp:positionV>
          <wp:extent cx="1389600" cy="504000"/>
          <wp:effectExtent l="0" t="0" r="1270" b="0"/>
          <wp:wrapNone/>
          <wp:docPr id="17" name="Billede 2" descr="Logo Roskilde Kommune">
            <a:extLst xmlns:a="http://schemas.openxmlformats.org/drawingml/2006/main">
              <a:ext uri="{FF2B5EF4-FFF2-40B4-BE49-F238E27FC236}">
                <a16:creationId xmlns:a16="http://schemas.microsoft.com/office/drawing/2014/main" id="{A8509602-F919-46F5-B878-B6FC9B365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 descr="Logo Roskilde Kommune">
                    <a:extLst>
                      <a:ext uri="{FF2B5EF4-FFF2-40B4-BE49-F238E27FC236}">
                        <a16:creationId xmlns:a16="http://schemas.microsoft.com/office/drawing/2014/main" id="{A8509602-F919-46F5-B878-B6FC9B36574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C6D" w:rsidRDefault="00315C6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0F4" w:rsidRDefault="00C020F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88175F"/>
    <w:multiLevelType w:val="multilevel"/>
    <w:tmpl w:val="999A3F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0E754D"/>
    <w:multiLevelType w:val="hybridMultilevel"/>
    <w:tmpl w:val="2738DBDC"/>
    <w:lvl w:ilvl="0" w:tplc="5522714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442CAA"/>
    <w:multiLevelType w:val="hybridMultilevel"/>
    <w:tmpl w:val="6A9699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ED360E9"/>
    <w:multiLevelType w:val="multilevel"/>
    <w:tmpl w:val="F1E69554"/>
    <w:lvl w:ilvl="0">
      <w:start w:val="1"/>
      <w:numFmt w:val="decimal"/>
      <w:isLgl/>
      <w:lvlText w:val="%1."/>
      <w:lvlJc w:val="left"/>
      <w:pPr>
        <w:tabs>
          <w:tab w:val="num" w:pos="907"/>
        </w:tabs>
        <w:ind w:left="907" w:hanging="907"/>
      </w:pPr>
      <w:rPr>
        <w:rFonts w:cs="Times New Roman"/>
      </w:rPr>
    </w:lvl>
    <w:lvl w:ilvl="1">
      <w:start w:val="1"/>
      <w:numFmt w:val="decimal"/>
      <w:isLgl/>
      <w:lvlText w:val="%1.%2."/>
      <w:lvlJc w:val="left"/>
      <w:pPr>
        <w:tabs>
          <w:tab w:val="num" w:pos="907"/>
        </w:tabs>
        <w:ind w:left="907" w:hanging="907"/>
      </w:pPr>
      <w:rPr>
        <w:rFonts w:cs="Times New Roman"/>
      </w:rPr>
    </w:lvl>
    <w:lvl w:ilvl="2">
      <w:start w:val="1"/>
      <w:numFmt w:val="decimal"/>
      <w:isLgl/>
      <w:lvlText w:val="%1.%2.%3."/>
      <w:lvlJc w:val="left"/>
      <w:pPr>
        <w:tabs>
          <w:tab w:val="num" w:pos="1475"/>
        </w:tabs>
        <w:ind w:left="1475" w:hanging="907"/>
      </w:pPr>
      <w:rPr>
        <w:rFonts w:cs="Times New Roman"/>
      </w:rPr>
    </w:lvl>
    <w:lvl w:ilvl="3">
      <w:start w:val="1"/>
      <w:numFmt w:val="decimal"/>
      <w:isLgl/>
      <w:lvlText w:val="%4"/>
      <w:lvlJc w:val="right"/>
      <w:pPr>
        <w:tabs>
          <w:tab w:val="num" w:pos="907"/>
        </w:tabs>
        <w:ind w:left="907" w:hanging="340"/>
      </w:pPr>
      <w:rPr>
        <w:rFonts w:ascii="Garamond" w:hAnsi="Garamond" w:cs="Times New Roman" w:hint="default"/>
        <w:b/>
        <w:i/>
        <w:sz w:val="20"/>
        <w:szCs w:val="20"/>
      </w:rPr>
    </w:lvl>
    <w:lvl w:ilvl="4">
      <w:start w:val="1"/>
      <w:numFmt w:val="decimal"/>
      <w:isLgl/>
      <w:lvlText w:val="%4.%5"/>
      <w:lvlJc w:val="right"/>
      <w:pPr>
        <w:tabs>
          <w:tab w:val="num" w:pos="907"/>
        </w:tabs>
        <w:ind w:left="907" w:hanging="340"/>
      </w:pPr>
      <w:rPr>
        <w:rFonts w:ascii="Garamond" w:hAnsi="Garamond" w:cs="Times New Roman" w:hint="default"/>
        <w:b/>
        <w:i/>
        <w:sz w:val="28"/>
      </w:rPr>
    </w:lvl>
    <w:lvl w:ilvl="5">
      <w:start w:val="1"/>
      <w:numFmt w:val="decimal"/>
      <w:isLgl/>
      <w:lvlText w:val=".%6"/>
      <w:lvlJc w:val="left"/>
      <w:pPr>
        <w:tabs>
          <w:tab w:val="num" w:pos="907"/>
        </w:tabs>
        <w:ind w:left="1304" w:hanging="397"/>
      </w:pPr>
      <w:rPr>
        <w:rFonts w:ascii="Garamond" w:hAnsi="Garamond" w:cs="Times New Roman" w:hint="default"/>
        <w:b/>
        <w:i w:val="0"/>
        <w:sz w:val="22"/>
      </w:rPr>
    </w:lvl>
    <w:lvl w:ilvl="6">
      <w:start w:val="1"/>
      <w:numFmt w:val="decimal"/>
      <w:isLgl/>
      <w:lvlText w:val=".%6.%7"/>
      <w:lvlJc w:val="left"/>
      <w:pPr>
        <w:tabs>
          <w:tab w:val="num" w:pos="907"/>
        </w:tabs>
        <w:ind w:left="1304" w:hanging="397"/>
      </w:pPr>
      <w:rPr>
        <w:rFonts w:ascii="Garamond" w:hAnsi="Garamond" w:cs="Times New Roman" w:hint="default"/>
        <w:b/>
        <w:i w:val="0"/>
        <w:sz w:val="22"/>
      </w:rPr>
    </w:lvl>
    <w:lvl w:ilvl="7">
      <w:start w:val="1"/>
      <w:numFmt w:val="decimal"/>
      <w:isLgl/>
      <w:lvlText w:val=".%8"/>
      <w:lvlJc w:val="left"/>
      <w:pPr>
        <w:tabs>
          <w:tab w:val="num" w:pos="1701"/>
        </w:tabs>
        <w:ind w:left="1701" w:hanging="397"/>
      </w:pPr>
      <w:rPr>
        <w:rFonts w:ascii="Garamond" w:hAnsi="Garamond" w:cs="Times New Roman" w:hint="default"/>
        <w:b/>
        <w:i w:val="0"/>
        <w:sz w:val="20"/>
      </w:rPr>
    </w:lvl>
    <w:lvl w:ilvl="8">
      <w:start w:val="1"/>
      <w:numFmt w:val="decimal"/>
      <w:isLgl/>
      <w:lvlText w:val="%8.%9"/>
      <w:lvlJc w:val="left"/>
      <w:pPr>
        <w:tabs>
          <w:tab w:val="num" w:pos="1701"/>
        </w:tabs>
        <w:ind w:left="1701" w:hanging="397"/>
      </w:pPr>
      <w:rPr>
        <w:rFonts w:ascii="Garamond" w:hAnsi="Garamond" w:cs="Times New Roman" w:hint="default"/>
        <w:b/>
        <w:i/>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rHnzTcAYHl60Ob6INpW852rcfpRUTRZsW90oWjVBufbGWYmzj23hUj5sRaHClXdW"/>
  </w:docVars>
  <w:rsids>
    <w:rsidRoot w:val="008E3109"/>
    <w:rsid w:val="00005578"/>
    <w:rsid w:val="000056A9"/>
    <w:rsid w:val="000074A6"/>
    <w:rsid w:val="00017AB3"/>
    <w:rsid w:val="00031587"/>
    <w:rsid w:val="00082CF5"/>
    <w:rsid w:val="00090727"/>
    <w:rsid w:val="000E29AC"/>
    <w:rsid w:val="000F1E0E"/>
    <w:rsid w:val="000F2D98"/>
    <w:rsid w:val="000F3F97"/>
    <w:rsid w:val="001764D7"/>
    <w:rsid w:val="00193B70"/>
    <w:rsid w:val="00201D63"/>
    <w:rsid w:val="00202C21"/>
    <w:rsid w:val="0021726A"/>
    <w:rsid w:val="0025128F"/>
    <w:rsid w:val="00257E70"/>
    <w:rsid w:val="002C2D9A"/>
    <w:rsid w:val="002C6DFB"/>
    <w:rsid w:val="002E7AD4"/>
    <w:rsid w:val="00315C6D"/>
    <w:rsid w:val="00352F94"/>
    <w:rsid w:val="003727D4"/>
    <w:rsid w:val="003A1C6B"/>
    <w:rsid w:val="003A5DBB"/>
    <w:rsid w:val="00427441"/>
    <w:rsid w:val="00457A7A"/>
    <w:rsid w:val="00475A8B"/>
    <w:rsid w:val="004771FA"/>
    <w:rsid w:val="0047793A"/>
    <w:rsid w:val="00495AEB"/>
    <w:rsid w:val="004965EA"/>
    <w:rsid w:val="004F13E0"/>
    <w:rsid w:val="005032E4"/>
    <w:rsid w:val="00506413"/>
    <w:rsid w:val="00530DD4"/>
    <w:rsid w:val="005361A6"/>
    <w:rsid w:val="00560ED3"/>
    <w:rsid w:val="00570C80"/>
    <w:rsid w:val="005C40D5"/>
    <w:rsid w:val="005D3EFA"/>
    <w:rsid w:val="0061736B"/>
    <w:rsid w:val="00662514"/>
    <w:rsid w:val="00695AD4"/>
    <w:rsid w:val="006A7AF1"/>
    <w:rsid w:val="006B569E"/>
    <w:rsid w:val="006C7FAB"/>
    <w:rsid w:val="006D54E0"/>
    <w:rsid w:val="006E4520"/>
    <w:rsid w:val="006F7DA3"/>
    <w:rsid w:val="00730FCD"/>
    <w:rsid w:val="00740DC2"/>
    <w:rsid w:val="00746606"/>
    <w:rsid w:val="007644EB"/>
    <w:rsid w:val="00767EA9"/>
    <w:rsid w:val="00773CDE"/>
    <w:rsid w:val="00780433"/>
    <w:rsid w:val="007D631E"/>
    <w:rsid w:val="007F7768"/>
    <w:rsid w:val="00853259"/>
    <w:rsid w:val="008A7BD8"/>
    <w:rsid w:val="008C2D55"/>
    <w:rsid w:val="008E3109"/>
    <w:rsid w:val="00905460"/>
    <w:rsid w:val="009F5D31"/>
    <w:rsid w:val="00A21B54"/>
    <w:rsid w:val="00A41148"/>
    <w:rsid w:val="00A55FCF"/>
    <w:rsid w:val="00A61445"/>
    <w:rsid w:val="00A969BB"/>
    <w:rsid w:val="00AB0C50"/>
    <w:rsid w:val="00AD61E0"/>
    <w:rsid w:val="00B03D29"/>
    <w:rsid w:val="00B75550"/>
    <w:rsid w:val="00B85469"/>
    <w:rsid w:val="00BD7985"/>
    <w:rsid w:val="00BE11F3"/>
    <w:rsid w:val="00BE225C"/>
    <w:rsid w:val="00C020F4"/>
    <w:rsid w:val="00C06161"/>
    <w:rsid w:val="00C42C7E"/>
    <w:rsid w:val="00C55333"/>
    <w:rsid w:val="00C7404E"/>
    <w:rsid w:val="00C84A96"/>
    <w:rsid w:val="00CF240C"/>
    <w:rsid w:val="00DA3235"/>
    <w:rsid w:val="00DB43FE"/>
    <w:rsid w:val="00DC5E94"/>
    <w:rsid w:val="00DD4172"/>
    <w:rsid w:val="00E00A7F"/>
    <w:rsid w:val="00E04783"/>
    <w:rsid w:val="00E77517"/>
    <w:rsid w:val="00E922A8"/>
    <w:rsid w:val="00E95EC0"/>
    <w:rsid w:val="00EA1D7D"/>
    <w:rsid w:val="00EA79EB"/>
    <w:rsid w:val="00EB3D16"/>
    <w:rsid w:val="00EC7BCC"/>
    <w:rsid w:val="00EE11F0"/>
    <w:rsid w:val="00F16E56"/>
    <w:rsid w:val="00F41C5B"/>
    <w:rsid w:val="00F70876"/>
    <w:rsid w:val="00F75936"/>
    <w:rsid w:val="00F878F1"/>
    <w:rsid w:val="00F94C5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BB5EF39"/>
  <w15:chartTrackingRefBased/>
  <w15:docId w15:val="{6245E471-8834-4B80-B380-9A02567F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172"/>
    <w:pPr>
      <w:spacing w:after="0" w:line="280" w:lineRule="atLeast"/>
    </w:pPr>
  </w:style>
  <w:style w:type="paragraph" w:styleId="Overskrift1">
    <w:name w:val="heading 1"/>
    <w:basedOn w:val="Normal"/>
    <w:next w:val="Normal"/>
    <w:link w:val="Overskrift1Tegn"/>
    <w:autoRedefine/>
    <w:qFormat/>
    <w:rsid w:val="000F3F97"/>
    <w:pPr>
      <w:tabs>
        <w:tab w:val="num" w:pos="907"/>
      </w:tabs>
      <w:spacing w:after="480" w:line="560" w:lineRule="atLeast"/>
      <w:outlineLvl w:val="0"/>
    </w:pPr>
    <w:rPr>
      <w:rFonts w:asciiTheme="majorHAnsi" w:eastAsiaTheme="majorEastAsia" w:hAnsiTheme="majorHAnsi" w:cstheme="majorBidi"/>
      <w:bCs/>
      <w:sz w:val="48"/>
      <w:szCs w:val="20"/>
    </w:rPr>
  </w:style>
  <w:style w:type="paragraph" w:styleId="Overskrift2">
    <w:name w:val="heading 2"/>
    <w:basedOn w:val="Normal"/>
    <w:next w:val="Normal"/>
    <w:link w:val="Overskrift2Tegn"/>
    <w:uiPriority w:val="9"/>
    <w:unhideWhenUsed/>
    <w:qFormat/>
    <w:rsid w:val="000F3F97"/>
    <w:pPr>
      <w:keepNext/>
      <w:keepLines/>
      <w:spacing w:after="210"/>
      <w:outlineLvl w:val="1"/>
    </w:pPr>
    <w:rPr>
      <w:rFonts w:eastAsiaTheme="majorEastAsia" w:cstheme="majorBidi"/>
      <w:b/>
      <w:sz w:val="21"/>
      <w:szCs w:val="26"/>
    </w:rPr>
  </w:style>
  <w:style w:type="paragraph" w:styleId="Overskrift3">
    <w:name w:val="heading 3"/>
    <w:basedOn w:val="Normal"/>
    <w:next w:val="Normal"/>
    <w:link w:val="Overskrift3Tegn"/>
    <w:uiPriority w:val="9"/>
    <w:unhideWhenUsed/>
    <w:rsid w:val="00AB0C50"/>
    <w:pPr>
      <w:keepNext/>
      <w:keepLines/>
      <w:spacing w:before="40"/>
      <w:outlineLvl w:val="2"/>
    </w:pPr>
    <w:rPr>
      <w:rFonts w:asciiTheme="majorHAnsi" w:eastAsiaTheme="majorEastAsia" w:hAnsiTheme="majorHAnsi" w:cstheme="majorBidi"/>
      <w:color w:val="0022A1"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0F3F97"/>
    <w:rPr>
      <w:rFonts w:asciiTheme="majorHAnsi" w:eastAsiaTheme="majorEastAsia" w:hAnsiTheme="majorHAnsi" w:cstheme="majorBidi"/>
      <w:bCs/>
      <w:sz w:val="48"/>
      <w:szCs w:val="20"/>
    </w:rPr>
  </w:style>
  <w:style w:type="paragraph" w:styleId="Sidehoved">
    <w:name w:val="header"/>
    <w:basedOn w:val="Normal"/>
    <w:link w:val="SidehovedTegn"/>
    <w:uiPriority w:val="99"/>
    <w:unhideWhenUsed/>
    <w:rsid w:val="004771F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771FA"/>
    <w:rPr>
      <w:sz w:val="20"/>
    </w:rPr>
  </w:style>
  <w:style w:type="paragraph" w:styleId="Sidefod">
    <w:name w:val="footer"/>
    <w:basedOn w:val="Normal"/>
    <w:link w:val="SidefodTegn"/>
    <w:uiPriority w:val="99"/>
    <w:unhideWhenUsed/>
    <w:rsid w:val="004771FA"/>
    <w:pPr>
      <w:tabs>
        <w:tab w:val="center" w:pos="4819"/>
        <w:tab w:val="right" w:pos="9638"/>
      </w:tabs>
      <w:spacing w:line="240" w:lineRule="auto"/>
    </w:pPr>
  </w:style>
  <w:style w:type="character" w:customStyle="1" w:styleId="SidefodTegn">
    <w:name w:val="Sidefod Tegn"/>
    <w:basedOn w:val="Standardskrifttypeiafsnit"/>
    <w:link w:val="Sidefod"/>
    <w:uiPriority w:val="99"/>
    <w:rsid w:val="004771FA"/>
    <w:rPr>
      <w:sz w:val="20"/>
    </w:rPr>
  </w:style>
  <w:style w:type="character" w:styleId="Pladsholdertekst">
    <w:name w:val="Placeholder Text"/>
    <w:basedOn w:val="Standardskrifttypeiafsnit"/>
    <w:uiPriority w:val="99"/>
    <w:semiHidden/>
    <w:rsid w:val="00EA1D7D"/>
    <w:rPr>
      <w:color w:val="808080"/>
    </w:rPr>
  </w:style>
  <w:style w:type="paragraph" w:customStyle="1" w:styleId="Kontaktinfo">
    <w:name w:val="Kontaktinfo"/>
    <w:basedOn w:val="Normal"/>
    <w:rsid w:val="00740DC2"/>
    <w:pPr>
      <w:spacing w:line="180" w:lineRule="atLeast"/>
    </w:pPr>
    <w:rPr>
      <w:rFonts w:ascii="Montserrat Medium" w:hAnsi="Montserrat Medium"/>
      <w:sz w:val="16"/>
    </w:rPr>
  </w:style>
  <w:style w:type="character" w:styleId="Hyperlink">
    <w:name w:val="Hyperlink"/>
    <w:basedOn w:val="Standardskrifttypeiafsnit"/>
    <w:uiPriority w:val="99"/>
    <w:unhideWhenUsed/>
    <w:rsid w:val="006C7FAB"/>
    <w:rPr>
      <w:color w:val="000000" w:themeColor="hyperlink"/>
      <w:u w:val="single"/>
    </w:rPr>
  </w:style>
  <w:style w:type="character" w:customStyle="1" w:styleId="UnresolvedMention">
    <w:name w:val="Unresolved Mention"/>
    <w:basedOn w:val="Standardskrifttypeiafsnit"/>
    <w:uiPriority w:val="99"/>
    <w:semiHidden/>
    <w:unhideWhenUsed/>
    <w:rsid w:val="006C7FAB"/>
    <w:rPr>
      <w:color w:val="605E5C"/>
      <w:shd w:val="clear" w:color="auto" w:fill="E1DFDD"/>
    </w:rPr>
  </w:style>
  <w:style w:type="character" w:customStyle="1" w:styleId="Overskrift2Tegn">
    <w:name w:val="Overskrift 2 Tegn"/>
    <w:basedOn w:val="Standardskrifttypeiafsnit"/>
    <w:link w:val="Overskrift2"/>
    <w:uiPriority w:val="9"/>
    <w:rsid w:val="000F3F97"/>
    <w:rPr>
      <w:rFonts w:eastAsiaTheme="majorEastAsia" w:cstheme="majorBidi"/>
      <w:b/>
      <w:sz w:val="21"/>
      <w:szCs w:val="26"/>
    </w:rPr>
  </w:style>
  <w:style w:type="character" w:customStyle="1" w:styleId="Overskrift3Tegn">
    <w:name w:val="Overskrift 3 Tegn"/>
    <w:basedOn w:val="Standardskrifttypeiafsnit"/>
    <w:link w:val="Overskrift3"/>
    <w:uiPriority w:val="9"/>
    <w:rsid w:val="00AB0C50"/>
    <w:rPr>
      <w:rFonts w:asciiTheme="majorHAnsi" w:eastAsiaTheme="majorEastAsia" w:hAnsiTheme="majorHAnsi" w:cstheme="majorBidi"/>
      <w:color w:val="0022A1" w:themeColor="accent1" w:themeShade="7F"/>
      <w:sz w:val="24"/>
      <w:szCs w:val="24"/>
    </w:rPr>
  </w:style>
  <w:style w:type="paragraph" w:styleId="Titel">
    <w:name w:val="Title"/>
    <w:basedOn w:val="Normal"/>
    <w:next w:val="Normal"/>
    <w:link w:val="TitelTegn"/>
    <w:uiPriority w:val="10"/>
    <w:rsid w:val="009F5D31"/>
    <w:pPr>
      <w:spacing w:line="240" w:lineRule="auto"/>
      <w:contextualSpacing/>
    </w:pPr>
    <w:rPr>
      <w:rFonts w:ascii="Montserrat ExtraBold" w:eastAsiaTheme="majorEastAsia" w:hAnsi="Montserrat ExtraBold" w:cstheme="majorBidi"/>
      <w:i/>
      <w:spacing w:val="-10"/>
      <w:kern w:val="28"/>
      <w:sz w:val="130"/>
      <w:szCs w:val="56"/>
    </w:rPr>
  </w:style>
  <w:style w:type="character" w:customStyle="1" w:styleId="TitelTegn">
    <w:name w:val="Titel Tegn"/>
    <w:basedOn w:val="Standardskrifttypeiafsnit"/>
    <w:link w:val="Titel"/>
    <w:uiPriority w:val="10"/>
    <w:rsid w:val="009F5D31"/>
    <w:rPr>
      <w:rFonts w:ascii="Montserrat ExtraBold" w:eastAsiaTheme="majorEastAsia" w:hAnsi="Montserrat ExtraBold" w:cstheme="majorBidi"/>
      <w:i/>
      <w:spacing w:val="-10"/>
      <w:kern w:val="28"/>
      <w:sz w:val="130"/>
      <w:szCs w:val="56"/>
    </w:rPr>
  </w:style>
  <w:style w:type="paragraph" w:customStyle="1" w:styleId="ATR">
    <w:name w:val="ATR"/>
    <w:basedOn w:val="Normal"/>
    <w:rsid w:val="006F7DA3"/>
    <w:pPr>
      <w:spacing w:after="160" w:line="259" w:lineRule="auto"/>
      <w:jc w:val="right"/>
    </w:pPr>
    <w:rPr>
      <w:rFonts w:ascii="Montserrat SemiBold" w:hAnsi="Montserrat SemiBold"/>
      <w:b/>
      <w:caps/>
      <w:color w:val="FFFFFF" w:themeColor="background1"/>
      <w:sz w:val="20"/>
      <w:szCs w:val="20"/>
    </w:rPr>
  </w:style>
  <w:style w:type="paragraph" w:styleId="Undertitel">
    <w:name w:val="Subtitle"/>
    <w:basedOn w:val="Normal"/>
    <w:next w:val="Normal"/>
    <w:link w:val="UndertitelTegn"/>
    <w:uiPriority w:val="11"/>
    <w:rsid w:val="009F5D31"/>
    <w:pPr>
      <w:numPr>
        <w:ilvl w:val="1"/>
      </w:numPr>
      <w:spacing w:after="160"/>
    </w:pPr>
    <w:rPr>
      <w:rFonts w:ascii="Montserrat Medium" w:eastAsiaTheme="minorEastAsia" w:hAnsi="Montserrat Medium"/>
      <w:spacing w:val="15"/>
      <w:sz w:val="32"/>
    </w:rPr>
  </w:style>
  <w:style w:type="character" w:customStyle="1" w:styleId="UndertitelTegn">
    <w:name w:val="Undertitel Tegn"/>
    <w:basedOn w:val="Standardskrifttypeiafsnit"/>
    <w:link w:val="Undertitel"/>
    <w:uiPriority w:val="11"/>
    <w:rsid w:val="009F5D31"/>
    <w:rPr>
      <w:rFonts w:ascii="Montserrat Medium" w:eastAsiaTheme="minorEastAsia" w:hAnsi="Montserrat Medium"/>
      <w:spacing w:val="15"/>
      <w:sz w:val="32"/>
    </w:rPr>
  </w:style>
  <w:style w:type="paragraph" w:styleId="Indholdsfortegnelse1">
    <w:name w:val="toc 1"/>
    <w:basedOn w:val="Normal"/>
    <w:next w:val="Normal"/>
    <w:autoRedefine/>
    <w:uiPriority w:val="39"/>
    <w:unhideWhenUsed/>
    <w:rsid w:val="00DD4172"/>
    <w:pPr>
      <w:spacing w:after="100"/>
    </w:pPr>
  </w:style>
  <w:style w:type="paragraph" w:styleId="Indholdsfortegnelse2">
    <w:name w:val="toc 2"/>
    <w:basedOn w:val="Normal"/>
    <w:next w:val="Normal"/>
    <w:autoRedefine/>
    <w:uiPriority w:val="39"/>
    <w:unhideWhenUsed/>
    <w:rsid w:val="00DD4172"/>
    <w:pPr>
      <w:spacing w:after="100"/>
      <w:ind w:left="180"/>
    </w:pPr>
  </w:style>
  <w:style w:type="paragraph" w:styleId="Listeafsnit">
    <w:name w:val="List Paragraph"/>
    <w:basedOn w:val="Normal"/>
    <w:uiPriority w:val="34"/>
    <w:qFormat/>
    <w:rsid w:val="008E3109"/>
    <w:pPr>
      <w:spacing w:after="160" w:line="259" w:lineRule="auto"/>
      <w:ind w:left="720"/>
      <w:contextualSpacing/>
    </w:pPr>
  </w:style>
  <w:style w:type="paragraph" w:styleId="Overskrift">
    <w:name w:val="TOC Heading"/>
    <w:basedOn w:val="Overskrift1"/>
    <w:next w:val="Normal"/>
    <w:uiPriority w:val="39"/>
    <w:unhideWhenUsed/>
    <w:qFormat/>
    <w:rsid w:val="003727D4"/>
    <w:pPr>
      <w:keepNext/>
      <w:keepLines/>
      <w:tabs>
        <w:tab w:val="clear" w:pos="907"/>
      </w:tabs>
      <w:spacing w:before="240" w:after="0" w:line="259" w:lineRule="auto"/>
      <w:outlineLvl w:val="9"/>
    </w:pPr>
    <w:rPr>
      <w:bCs w:val="0"/>
      <w:color w:val="0034F3" w:themeColor="accent1" w:themeShade="BF"/>
      <w:sz w:val="32"/>
      <w:szCs w:val="32"/>
      <w:lang w:eastAsia="da-DK"/>
    </w:rPr>
  </w:style>
  <w:style w:type="paragraph" w:styleId="Markeringsbobletekst">
    <w:name w:val="Balloon Text"/>
    <w:basedOn w:val="Normal"/>
    <w:link w:val="MarkeringsbobletekstTegn"/>
    <w:uiPriority w:val="99"/>
    <w:semiHidden/>
    <w:unhideWhenUsed/>
    <w:rsid w:val="00BE11F3"/>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E1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52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rasmusba@roskilde.d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anderschris@roskilde.dk" TargetMode="External"/><Relationship Id="rId2" Type="http://schemas.openxmlformats.org/officeDocument/2006/relationships/numbering" Target="numbering.xml"/><Relationship Id="rId16" Type="http://schemas.openxmlformats.org/officeDocument/2006/relationships/hyperlink" Target="http://www.kristiansminde.roskilde.d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SKABELONER\RK%20SKABELONER\Skabeloner\Rapport_Billede%20forside.dotx" TargetMode="External"/></Relationships>
</file>

<file path=word/theme/theme1.xml><?xml version="1.0" encoding="utf-8"?>
<a:theme xmlns:a="http://schemas.openxmlformats.org/drawingml/2006/main" name="Office-tema">
  <a:themeElements>
    <a:clrScheme name="Roskilde Kommune">
      <a:dk1>
        <a:sysClr val="windowText" lastClr="000000"/>
      </a:dk1>
      <a:lt1>
        <a:sysClr val="window" lastClr="FFFFFF"/>
      </a:lt1>
      <a:dk2>
        <a:srgbClr val="FD552B"/>
      </a:dk2>
      <a:lt2>
        <a:srgbClr val="FEAA95"/>
      </a:lt2>
      <a:accent1>
        <a:srgbClr val="466EFF"/>
      </a:accent1>
      <a:accent2>
        <a:srgbClr val="A3B7E1"/>
      </a:accent2>
      <a:accent3>
        <a:srgbClr val="46B478"/>
      </a:accent3>
      <a:accent4>
        <a:srgbClr val="A3DABC"/>
      </a:accent4>
      <a:accent5>
        <a:srgbClr val="FFAA00"/>
      </a:accent5>
      <a:accent6>
        <a:srgbClr val="FFD580"/>
      </a:accent6>
      <a:hlink>
        <a:srgbClr val="000000"/>
      </a:hlink>
      <a:folHlink>
        <a:srgbClr val="000000"/>
      </a:folHlink>
    </a:clrScheme>
    <a:fontScheme name="Roskilde Kommune - 2">
      <a:majorFont>
        <a:latin typeface="Montserrat Bold"/>
        <a:ea typeface=""/>
        <a:cs typeface=""/>
      </a:majorFont>
      <a:minorFont>
        <a:latin typeface="Aleo regular"/>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277A0-8599-402C-9463-7FE5DC23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Rapport_Billede forside</Template>
  <TotalTime>141</TotalTime>
  <Pages>9</Pages>
  <Words>2080</Words>
  <Characters>12692</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Høimark</dc:creator>
  <cp:keywords/>
  <dc:description/>
  <cp:lastModifiedBy>Birthe Heidi Christensen</cp:lastModifiedBy>
  <cp:revision>12</cp:revision>
  <cp:lastPrinted>2021-11-16T09:33:00Z</cp:lastPrinted>
  <dcterms:created xsi:type="dcterms:W3CDTF">2021-04-13T08:58:00Z</dcterms:created>
  <dcterms:modified xsi:type="dcterms:W3CDTF">2022-10-10T04:57:00Z</dcterms:modified>
</cp:coreProperties>
</file>